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7333" w14:textId="2B5B6BCD" w:rsidR="001775E8" w:rsidRPr="001775E8" w:rsidRDefault="001775E8" w:rsidP="001775E8">
      <w:pPr>
        <w:jc w:val="center"/>
        <w:rPr>
          <w:rFonts w:ascii="Arial" w:hAnsi="Arial" w:cs="Arial"/>
          <w:b/>
          <w:color w:val="0070C0"/>
          <w:sz w:val="32"/>
          <w:szCs w:val="32"/>
          <w:lang w:val="en-US"/>
        </w:rPr>
      </w:pPr>
      <w:r w:rsidRPr="001775E8">
        <w:rPr>
          <w:rFonts w:ascii="Arial" w:hAnsi="Arial" w:cs="Arial"/>
          <w:b/>
          <w:color w:val="0070C0"/>
          <w:sz w:val="32"/>
          <w:szCs w:val="32"/>
          <w:lang w:val="en-US"/>
        </w:rPr>
        <w:t>ISSF Candidate Nomination Form</w:t>
      </w:r>
    </w:p>
    <w:p w14:paraId="70AF7C01" w14:textId="77777777" w:rsidR="001775E8" w:rsidRPr="001775E8" w:rsidRDefault="001775E8" w:rsidP="001775E8">
      <w:pPr>
        <w:jc w:val="center"/>
        <w:rPr>
          <w:rFonts w:ascii="Arial" w:hAnsi="Arial" w:cs="Arial"/>
          <w:sz w:val="32"/>
          <w:szCs w:val="32"/>
          <w:lang w:val="en-US"/>
        </w:rPr>
      </w:pPr>
    </w:p>
    <w:p w14:paraId="0F435BB0" w14:textId="77777777" w:rsidR="001775E8" w:rsidRPr="001775E8" w:rsidRDefault="001775E8" w:rsidP="001775E8">
      <w:pPr>
        <w:jc w:val="center"/>
        <w:rPr>
          <w:rFonts w:ascii="Arial" w:hAnsi="Arial" w:cs="Arial"/>
          <w:b/>
          <w:sz w:val="32"/>
          <w:szCs w:val="32"/>
          <w:lang w:val="en-US"/>
        </w:rPr>
      </w:pPr>
      <w:r w:rsidRPr="001775E8">
        <w:rPr>
          <w:rFonts w:ascii="Arial" w:hAnsi="Arial" w:cs="Arial"/>
          <w:b/>
          <w:sz w:val="32"/>
          <w:szCs w:val="32"/>
          <w:lang w:val="en-US"/>
        </w:rPr>
        <w:t>General Assembly 2026</w:t>
      </w:r>
      <w:r w:rsidRPr="001775E8">
        <w:rPr>
          <w:rFonts w:ascii="Arial" w:hAnsi="Arial" w:cs="Arial"/>
          <w:b/>
          <w:sz w:val="32"/>
          <w:szCs w:val="32"/>
          <w:lang w:val="en-US"/>
        </w:rPr>
        <w:br/>
        <w:t>Rome, 13 - 14 December 2026</w:t>
      </w:r>
    </w:p>
    <w:p w14:paraId="63FE3C4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D289536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43E1A17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6213659" w14:textId="28F1184D" w:rsidR="001775E8" w:rsidRPr="001775E8" w:rsidRDefault="001775E8" w:rsidP="001775E8">
      <w:pPr>
        <w:rPr>
          <w:rFonts w:asciiTheme="minorBidi" w:hAnsiTheme="minorBidi"/>
          <w:b/>
          <w:sz w:val="32"/>
          <w:szCs w:val="32"/>
          <w:lang w:val="en-US"/>
        </w:rPr>
      </w:pPr>
      <w:r w:rsidRPr="001775E8">
        <w:rPr>
          <w:rFonts w:asciiTheme="minorBidi" w:hAnsiTheme="minorBidi"/>
          <w:b/>
          <w:sz w:val="32"/>
          <w:szCs w:val="32"/>
          <w:lang w:val="en-US"/>
        </w:rPr>
        <w:t>Introduction</w:t>
      </w:r>
    </w:p>
    <w:p w14:paraId="2CFD6FB4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DC65A0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080DB05" w14:textId="109C0A94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This Candidate Nomination Form is for use by an ISSF Full Member Federation in good standing to nominate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a candidate for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election at the 2026 ISSF General Assembly.</w:t>
      </w:r>
    </w:p>
    <w:p w14:paraId="435E3820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A5F0D9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candidate is responsible for completing the candidate sections of this form. The nominating Member</w:t>
      </w:r>
    </w:p>
    <w:p w14:paraId="6B99D563" w14:textId="457DFA6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Federation is responsible for approving and submitting the nomination and for certifying the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information</w:t>
      </w:r>
    </w:p>
    <w:p w14:paraId="079C2E41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required from it.</w:t>
      </w:r>
    </w:p>
    <w:p w14:paraId="5B5ACD2C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DA72DB0" w14:textId="0CFC576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information provided will be used by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the Electoral and Nomination Commission (ENC) to assess the</w:t>
      </w:r>
    </w:p>
    <w:p w14:paraId="619063A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candidate’s eligibility and integrity and, where identified, to provide Member Federations with information</w:t>
      </w:r>
    </w:p>
    <w:p w14:paraId="7B4B9F4F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relevant to their consideration of the candidature.</w:t>
      </w:r>
    </w:p>
    <w:p w14:paraId="2F01D3E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F2B88E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form must be completed in English and submitted electronically by the nominating Member Federation.</w:t>
      </w:r>
    </w:p>
    <w:p w14:paraId="642F81F2" w14:textId="6865872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It must not be submitted directly by the candidate.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All required sections must be completed and all required</w:t>
      </w:r>
    </w:p>
    <w:p w14:paraId="0D990911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documents, declarations and signatures provided.</w:t>
      </w:r>
    </w:p>
    <w:p w14:paraId="2CE1AAE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2FD9716" w14:textId="77777777" w:rsidR="001775E8" w:rsidRPr="001775E8" w:rsidRDefault="001775E8" w:rsidP="001775E8">
      <w:pPr>
        <w:rPr>
          <w:rFonts w:asciiTheme="minorBidi" w:hAnsiTheme="minorBidi"/>
          <w:b/>
          <w:bCs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bCs/>
          <w:sz w:val="22"/>
          <w:szCs w:val="22"/>
          <w:lang w:val="en-US"/>
        </w:rPr>
        <w:t>Nominations close on 14 September 2026 at 11.59 pm CET.</w:t>
      </w:r>
    </w:p>
    <w:p w14:paraId="1599EC87" w14:textId="77777777" w:rsidR="001775E8" w:rsidRPr="001775E8" w:rsidRDefault="001775E8" w:rsidP="001775E8">
      <w:pPr>
        <w:rPr>
          <w:rFonts w:asciiTheme="minorBidi" w:hAnsiTheme="minorBidi"/>
          <w:b/>
          <w:bCs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bCs/>
          <w:sz w:val="22"/>
          <w:szCs w:val="22"/>
          <w:lang w:val="en-US"/>
        </w:rPr>
        <w:t>Late nominations will not be accepted.</w:t>
      </w:r>
    </w:p>
    <w:p w14:paraId="38C004D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D13C01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An incomplete form is one in which a required section has not been completed or a required document,</w:t>
      </w:r>
    </w:p>
    <w:p w14:paraId="09BD5CB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declaration or signature has not been provided. The seven-day completion period is for supplying missing</w:t>
      </w:r>
    </w:p>
    <w:p w14:paraId="409BC0D0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material, not for revising, improving or replacing information already submitted.</w:t>
      </w:r>
    </w:p>
    <w:p w14:paraId="0C70E46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240B29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Submission of this form does not confirm that the candidate is eligible to stand. Eligibility and integrity are</w:t>
      </w:r>
    </w:p>
    <w:p w14:paraId="7710528C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determined by the ENC under the ISSF Constitution and Electoral Rules.</w:t>
      </w:r>
    </w:p>
    <w:p w14:paraId="5548DBF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7BBEBDE" w14:textId="4CA7321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Complete all sections using simple, clear answers. If a question does not apply, write "none", "not applicable</w:t>
      </w:r>
      <w:r w:rsidR="00D51C2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"or "N/A".</w:t>
      </w:r>
    </w:p>
    <w:p w14:paraId="279593A0" w14:textId="6A498B06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lastRenderedPageBreak/>
        <w:t>The information provided in Sections 1, 2, 6, 7, 8, 9 and 10, together with the candidate’s photograph, may be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published on the ISSF website and distributed to Member Federations if the candidate is declared eligible.</w:t>
      </w:r>
    </w:p>
    <w:p w14:paraId="304D38F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Personal contact details, passport information, declarations, disclosures, background-check material and</w:t>
      </w:r>
    </w:p>
    <w:p w14:paraId="76DC08C2" w14:textId="6E792E0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other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information provided for eligibility and integrity assessment will not be published unless required by the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applicable ISSF rules or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authorised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 xml:space="preserve"> by the candidate.</w:t>
      </w:r>
    </w:p>
    <w:p w14:paraId="7248E4F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71841C76" w14:textId="77777777" w:rsidR="001775E8" w:rsidRPr="001775E8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1775E8">
        <w:rPr>
          <w:rFonts w:asciiTheme="minorBidi" w:hAnsiTheme="minorBidi"/>
          <w:b/>
          <w:sz w:val="32"/>
          <w:szCs w:val="32"/>
          <w:lang w:val="en-US"/>
        </w:rPr>
        <w:lastRenderedPageBreak/>
        <w:t>Section 1 - Position nominated for</w:t>
      </w:r>
    </w:p>
    <w:p w14:paraId="7444C12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821BAD6" w14:textId="77777777" w:rsidR="00D70590" w:rsidRDefault="001775E8" w:rsidP="00D70590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one box. *</w:t>
      </w:r>
    </w:p>
    <w:p w14:paraId="581F0AD0" w14:textId="65CEC328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President</w:t>
      </w:r>
    </w:p>
    <w:p w14:paraId="39EEB69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Vice-President</w:t>
      </w:r>
    </w:p>
    <w:p w14:paraId="15E071D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Ordinary Member of the Executive Committee</w:t>
      </w:r>
    </w:p>
    <w:p w14:paraId="5E7BFF8C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Technical Committee</w:t>
      </w:r>
    </w:p>
    <w:p w14:paraId="7B7032B1" w14:textId="3BC6D8D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</w:t>
      </w:r>
      <w:r w:rsidR="00D51C23">
        <w:rPr>
          <w:rFonts w:asciiTheme="minorBidi" w:hAnsiTheme="minorBidi"/>
          <w:sz w:val="22"/>
          <w:szCs w:val="22"/>
          <w:lang w:val="en-US"/>
        </w:rPr>
        <w:t>–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Rifle</w:t>
      </w:r>
      <w:r w:rsidR="00D51C2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Committee</w:t>
      </w:r>
    </w:p>
    <w:p w14:paraId="1A55A15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Pistol Committee</w:t>
      </w:r>
    </w:p>
    <w:p w14:paraId="621C70B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Shotgun Committee</w:t>
      </w:r>
    </w:p>
    <w:p w14:paraId="781DB11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Moving Target Committee</w:t>
      </w:r>
    </w:p>
    <w:p w14:paraId="2620970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Target Sprint Committee</w:t>
      </w:r>
    </w:p>
    <w:p w14:paraId="4B4FAEC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Judges Committee</w:t>
      </w:r>
    </w:p>
    <w:p w14:paraId="4AF0049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Coaches Committee</w:t>
      </w:r>
    </w:p>
    <w:p w14:paraId="74EC2270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Statutes and Eligibility Committee</w:t>
      </w:r>
    </w:p>
    <w:p w14:paraId="21F214E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Medical Committee</w:t>
      </w:r>
    </w:p>
    <w:p w14:paraId="5F17CEA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Sustainability Committee</w:t>
      </w:r>
    </w:p>
    <w:p w14:paraId="2F60EC5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Chairperson - E-Sports, E-Games and Technological Innovations Committee</w:t>
      </w:r>
    </w:p>
    <w:p w14:paraId="71B6AABC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807F082" w14:textId="77777777" w:rsidR="00D70590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proofErr w:type="gramStart"/>
      <w:r w:rsidRPr="001775E8">
        <w:rPr>
          <w:rFonts w:asciiTheme="minorBidi" w:hAnsiTheme="minorBidi"/>
          <w:b/>
          <w:sz w:val="22"/>
          <w:szCs w:val="22"/>
          <w:lang w:val="en-US"/>
        </w:rPr>
        <w:t>Current status</w:t>
      </w:r>
      <w:proofErr w:type="gramEnd"/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*</w:t>
      </w:r>
    </w:p>
    <w:p w14:paraId="211D53A1" w14:textId="0AE46BCB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currently hold this position</w:t>
      </w:r>
    </w:p>
    <w:p w14:paraId="7D1E157C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do not currently hold this position</w:t>
      </w:r>
    </w:p>
    <w:p w14:paraId="6FFC8AB5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62B39A0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If you currently hold this position, state when your present term commenced: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0F00234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34E611A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0E55E578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EB5348E" w14:textId="4A1E7AB2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List any previous consecutive terms served in the same elective position, including dates: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4053273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8ADF10C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68034402" w14:textId="39E7675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  <w:r w:rsidRPr="001775E8">
        <w:rPr>
          <w:rFonts w:asciiTheme="minorBidi" w:hAnsiTheme="minorBidi"/>
          <w:b/>
          <w:sz w:val="32"/>
          <w:szCs w:val="32"/>
          <w:lang w:val="en-US"/>
        </w:rPr>
        <w:lastRenderedPageBreak/>
        <w:t>Section 2 - Candidate Details</w:t>
      </w:r>
    </w:p>
    <w:p w14:paraId="6054F19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5C436A5" w14:textId="41853DD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>
        <w:rPr>
          <w:rFonts w:asciiTheme="minorBidi" w:hAnsiTheme="minorBidi"/>
          <w:b/>
          <w:sz w:val="22"/>
          <w:szCs w:val="22"/>
          <w:lang w:val="en-US"/>
        </w:rPr>
        <w:t>First Name(s)</w:t>
      </w:r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689DF6AE" w14:textId="77777777" w:rsidTr="001775E8">
        <w:trPr>
          <w:jc w:val="center"/>
        </w:trPr>
        <w:tc>
          <w:tcPr>
            <w:tcW w:w="9616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3713228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AE7563F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9801EF1" w14:textId="1050E82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>
        <w:rPr>
          <w:rFonts w:asciiTheme="minorBidi" w:hAnsiTheme="minorBidi"/>
          <w:b/>
          <w:sz w:val="22"/>
          <w:szCs w:val="22"/>
          <w:lang w:val="en-US"/>
        </w:rPr>
        <w:t>Last Name</w:t>
      </w:r>
      <w:r w:rsidRPr="001775E8">
        <w:rPr>
          <w:rFonts w:asciiTheme="minorBidi" w:hAnsiTheme="minorBidi"/>
          <w:b/>
          <w:sz w:val="22"/>
          <w:szCs w:val="22"/>
          <w:lang w:val="en-US"/>
        </w:rPr>
        <w:t>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DD45C6E" w14:textId="77777777" w:rsidTr="007E6EC6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32FDA3F" w14:textId="77777777" w:rsidR="001775E8" w:rsidRPr="001775E8" w:rsidRDefault="001775E8" w:rsidP="007E6EC6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4CCA26E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E9D0586" w14:textId="35DE73F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Name to be used in the election materials: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5A539B1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38E99FD3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1D781DA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EA3258C" w14:textId="67E47132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Date of birth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5A9A0FEF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33E45B94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6786B519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16A67D7" w14:textId="77777777" w:rsidR="00D70590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Gender *</w:t>
      </w:r>
    </w:p>
    <w:p w14:paraId="736973D3" w14:textId="43103FBF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Female</w:t>
      </w:r>
    </w:p>
    <w:p w14:paraId="2F8D5FB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Male</w:t>
      </w:r>
    </w:p>
    <w:p w14:paraId="5D9D9EE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Non-binary</w:t>
      </w:r>
      <w:proofErr w:type="gramEnd"/>
    </w:p>
    <w:p w14:paraId="02E629AA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Prefer not to say</w:t>
      </w:r>
    </w:p>
    <w:p w14:paraId="70ED0A7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2D90A2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Nationality or nationalities: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65C994CB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6B66E770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628D790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15E192D" w14:textId="039D574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Country of residence: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3DDDAE9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1F87644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B551094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123D134" w14:textId="27E29AB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Nominating Member Federation: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CB7D7BE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61DB510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7BA6B0CE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3DC5EF3" w14:textId="4969D1E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Current occupation: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1B29A83B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683382B1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12FE7178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43ABD89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7DFB312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8279070" w14:textId="2C85E64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Current role in the ISSF or shooting sport, if any: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620446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0DCEA96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73C8BA4A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EEDCB76" w14:textId="44D9D4E2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Email: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81172C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3A33AB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64F2F080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06DEBE7" w14:textId="769FA11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Telephone: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8EA21A2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3FFD70E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C155E4E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2110FDF2" w14:textId="4BE5706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Website, if any: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4F9EAA4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3EAE257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67A41334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02EF23C" w14:textId="77777777" w:rsidR="00D70590" w:rsidRDefault="001775E8" w:rsidP="00D70590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Connection to Member Federation - tick one or more: *</w:t>
      </w:r>
    </w:p>
    <w:p w14:paraId="5CF20425" w14:textId="32D9FF96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Citizen of the country of the Member Federation</w:t>
      </w:r>
    </w:p>
    <w:p w14:paraId="52DF413C" w14:textId="1602F0D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Permanent resident of the country of the Member Federation</w:t>
      </w:r>
    </w:p>
    <w:p w14:paraId="59D6862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Current or recent role with the Member Federation (within the last 4 years)</w:t>
      </w:r>
    </w:p>
    <w:p w14:paraId="15E604A1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Other connection</w:t>
      </w:r>
    </w:p>
    <w:p w14:paraId="7E055F32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44C424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If you ticked "other connection", please explain: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E3BF91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6C972A3B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2D8995CE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DD0CC16" w14:textId="3720A41F" w:rsidR="001775E8" w:rsidRPr="00D70590" w:rsidRDefault="001775E8" w:rsidP="001775E8">
      <w:pPr>
        <w:rPr>
          <w:rFonts w:asciiTheme="minorBidi" w:hAnsiTheme="minorBidi"/>
          <w:color w:val="0070C0"/>
          <w:sz w:val="22"/>
          <w:szCs w:val="22"/>
          <w:lang w:val="en-US"/>
        </w:rPr>
      </w:pPr>
      <w:r w:rsidRPr="00D70590">
        <w:rPr>
          <w:rFonts w:asciiTheme="minorBidi" w:hAnsiTheme="minorBidi"/>
          <w:color w:val="0070C0"/>
          <w:sz w:val="22"/>
          <w:szCs w:val="22"/>
          <w:lang w:val="en-US"/>
        </w:rPr>
        <w:t>Attach Identity document</w:t>
      </w:r>
    </w:p>
    <w:p w14:paraId="43D8A233" w14:textId="77777777" w:rsidR="001775E8" w:rsidRPr="00D70590" w:rsidRDefault="001775E8" w:rsidP="001775E8">
      <w:pPr>
        <w:rPr>
          <w:rFonts w:asciiTheme="minorBidi" w:hAnsiTheme="minorBidi"/>
          <w:color w:val="0070C0"/>
          <w:sz w:val="22"/>
          <w:szCs w:val="22"/>
          <w:lang w:val="en-US"/>
        </w:rPr>
      </w:pPr>
    </w:p>
    <w:p w14:paraId="2E326041" w14:textId="643D03C9" w:rsidR="001775E8" w:rsidRPr="00D70590" w:rsidRDefault="001775E8" w:rsidP="001775E8">
      <w:pPr>
        <w:rPr>
          <w:rFonts w:asciiTheme="minorBidi" w:hAnsiTheme="minorBidi"/>
          <w:color w:val="0070C0"/>
          <w:sz w:val="22"/>
          <w:szCs w:val="22"/>
          <w:lang w:val="en-US"/>
        </w:rPr>
      </w:pPr>
      <w:r w:rsidRPr="00D70590">
        <w:rPr>
          <w:rFonts w:asciiTheme="minorBidi" w:hAnsiTheme="minorBidi"/>
          <w:color w:val="0070C0"/>
          <w:sz w:val="22"/>
          <w:szCs w:val="22"/>
          <w:lang w:val="en-US"/>
        </w:rPr>
        <w:t>Attach Photograph</w:t>
      </w:r>
    </w:p>
    <w:p w14:paraId="5A67122C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98F2D67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2D8ECFD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D3EED3B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8CDAF09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B49E236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E8F2DAC" w14:textId="77777777" w:rsidR="00D70590" w:rsidRDefault="001775E8" w:rsidP="00D70590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List all personal accounts that may be used during the campaign. *</w:t>
      </w:r>
    </w:p>
    <w:p w14:paraId="4F66F322" w14:textId="77777777" w:rsidR="00D70590" w:rsidRDefault="00D70590" w:rsidP="00D70590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00E5068" w14:textId="05D82097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Facebook</w:t>
      </w:r>
    </w:p>
    <w:p w14:paraId="302F6F4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Instagram</w:t>
      </w:r>
    </w:p>
    <w:p w14:paraId="26CD24A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X (Twitter)</w:t>
      </w:r>
    </w:p>
    <w:p w14:paraId="2702F78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LinkedIn</w:t>
      </w:r>
    </w:p>
    <w:p w14:paraId="37DFA58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YouTube</w:t>
      </w:r>
    </w:p>
    <w:p w14:paraId="19DD121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TikTok</w:t>
      </w:r>
    </w:p>
    <w:p w14:paraId="510AE59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WhatsApp (public use)</w:t>
      </w:r>
    </w:p>
    <w:p w14:paraId="2A170D1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WhatsApp (group use)</w:t>
      </w:r>
    </w:p>
    <w:p w14:paraId="515E753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Telegram</w:t>
      </w:r>
    </w:p>
    <w:p w14:paraId="2FC37F7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Signal</w:t>
      </w:r>
    </w:p>
    <w:p w14:paraId="79FEEDA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WeChat</w:t>
      </w:r>
    </w:p>
    <w:p w14:paraId="43F0C4B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Other</w:t>
      </w:r>
    </w:p>
    <w:p w14:paraId="06B7633F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None</w:t>
      </w:r>
    </w:p>
    <w:p w14:paraId="654DCE4F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FF22DE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467154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List all account names or links that may be used during the campaign: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11830C1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1A8BAE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18130BF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2DBFEBBD" w14:textId="77777777" w:rsidR="001775E8" w:rsidRPr="001775E8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1775E8">
        <w:rPr>
          <w:rFonts w:asciiTheme="minorBidi" w:hAnsiTheme="minorBidi"/>
          <w:b/>
          <w:sz w:val="32"/>
          <w:szCs w:val="32"/>
          <w:lang w:val="en-US"/>
        </w:rPr>
        <w:lastRenderedPageBreak/>
        <w:t>Section 3 - Nomination by Member Federation</w:t>
      </w:r>
    </w:p>
    <w:p w14:paraId="36C3762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399B3F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Full name of the Member Federation: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D2A637A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3A99E671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011865D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E3724C7" w14:textId="3B8A349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Member Federation Certification</w:t>
      </w:r>
    </w:p>
    <w:p w14:paraId="448A978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The Member Federation must state why it considers the candidate qualified for the position: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0E850D5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3E3B01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2C28531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CC10B33" w14:textId="77777777" w:rsidR="00080826" w:rsidRDefault="001775E8" w:rsidP="00080826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The Member Federation certifies that (tick all boxes): *</w:t>
      </w:r>
    </w:p>
    <w:p w14:paraId="48536371" w14:textId="77777777" w:rsidR="00080826" w:rsidRDefault="00080826" w:rsidP="00080826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26C51DF" w14:textId="34D77294" w:rsidR="001775E8" w:rsidRPr="001775E8" w:rsidRDefault="001775E8" w:rsidP="00080826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It is a Full Member in good standing and is entitled to make this nomination</w:t>
      </w:r>
    </w:p>
    <w:p w14:paraId="09932B5A" w14:textId="423D813A" w:rsidR="001775E8" w:rsidRPr="001775E8" w:rsidRDefault="001775E8" w:rsidP="001775E8">
      <w:pPr>
        <w:ind w:left="284" w:hanging="284"/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nomination has been approved in accordance with the Member Federation's constitution and </w:t>
      </w:r>
      <w:r>
        <w:rPr>
          <w:rFonts w:asciiTheme="minorBidi" w:hAnsiTheme="minorBidi"/>
          <w:sz w:val="22"/>
          <w:szCs w:val="22"/>
          <w:lang w:val="en-US"/>
        </w:rPr>
        <w:t xml:space="preserve">  </w:t>
      </w:r>
      <w:r w:rsidRPr="001775E8">
        <w:rPr>
          <w:rFonts w:asciiTheme="minorBidi" w:hAnsiTheme="minorBidi"/>
          <w:sz w:val="22"/>
          <w:szCs w:val="22"/>
          <w:lang w:val="en-US"/>
        </w:rPr>
        <w:t>governance processes</w:t>
      </w:r>
    </w:p>
    <w:p w14:paraId="6DF2C16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It formally supports the candidate for the position identified in Section 1</w:t>
      </w:r>
    </w:p>
    <w:p w14:paraId="14F1B475" w14:textId="50B9497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candidate has agreed to be nominated and is available to fulfil the responsibilities of the position</w:t>
      </w:r>
    </w:p>
    <w:p w14:paraId="17A496B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To the best of its knowledge, the information provided in this form is true, complete and not misleading</w:t>
      </w:r>
    </w:p>
    <w:p w14:paraId="2035C1E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It will promptly notify the ENC of any material change before the election</w:t>
      </w:r>
    </w:p>
    <w:p w14:paraId="75FD1951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C51FC0E" w14:textId="27940E8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Person who certifies on behalf of the Member Federation: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5B01494A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03F648D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A643A49" w14:textId="77777777" w:rsidR="00D70590" w:rsidRDefault="00D70590" w:rsidP="001775E8">
      <w:pPr>
        <w:rPr>
          <w:rFonts w:ascii="Segoe UI Symbol" w:hAnsi="Segoe UI Symbol" w:cs="Segoe UI Symbol"/>
          <w:sz w:val="22"/>
          <w:szCs w:val="22"/>
          <w:lang w:val="en-US"/>
        </w:rPr>
      </w:pPr>
    </w:p>
    <w:p w14:paraId="5B659471" w14:textId="6162124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President</w:t>
      </w:r>
    </w:p>
    <w:p w14:paraId="62FC96D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Secretary General</w:t>
      </w:r>
    </w:p>
    <w:p w14:paraId="0F34274E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Other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legal representative</w:t>
      </w:r>
    </w:p>
    <w:p w14:paraId="7C298F0E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4CA5939" w14:textId="77777777" w:rsidR="000D7F12" w:rsidRDefault="000D7F12" w:rsidP="000D7F12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1CDC7A1" w14:textId="77777777" w:rsidR="000D7F12" w:rsidRPr="001775E8" w:rsidRDefault="000D7F12" w:rsidP="000D7F12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</w:t>
      </w:r>
      <w:r>
        <w:rPr>
          <w:rFonts w:asciiTheme="minorBidi" w:hAnsiTheme="minorBidi"/>
          <w:b/>
          <w:sz w:val="22"/>
          <w:szCs w:val="22"/>
          <w:lang w:val="en-US"/>
        </w:rPr>
        <w:t>f</w:t>
      </w:r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you ticked "other legal representative", please specify: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0D7F12" w:rsidRPr="001775E8" w14:paraId="39815B64" w14:textId="77777777" w:rsidTr="007E6EC6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E706937" w14:textId="77777777" w:rsidR="000D7F12" w:rsidRPr="001775E8" w:rsidRDefault="000D7F12" w:rsidP="007E6EC6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272E395" w14:textId="77777777" w:rsidR="00D70590" w:rsidRDefault="00D70590" w:rsidP="001775E8">
      <w:pPr>
        <w:rPr>
          <w:rFonts w:asciiTheme="minorBidi" w:hAnsiTheme="minorBidi"/>
          <w:b/>
          <w:sz w:val="22"/>
          <w:szCs w:val="22"/>
        </w:rPr>
      </w:pPr>
    </w:p>
    <w:p w14:paraId="211DFB05" w14:textId="77777777" w:rsidR="000D7F12" w:rsidRPr="000D7F12" w:rsidRDefault="000D7F12" w:rsidP="001775E8">
      <w:pPr>
        <w:rPr>
          <w:rFonts w:asciiTheme="minorBidi" w:hAnsiTheme="minorBidi"/>
          <w:b/>
          <w:sz w:val="22"/>
          <w:szCs w:val="22"/>
        </w:rPr>
      </w:pPr>
    </w:p>
    <w:p w14:paraId="1BBD20E5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ED48359" w14:textId="1C91AD96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lastRenderedPageBreak/>
        <w:t>Name of the person who certifies on behalf of the Member Federation: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6D42F4EA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9BFC706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5D31DF21" w14:textId="2463F4C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i/>
          <w:sz w:val="22"/>
          <w:szCs w:val="22"/>
          <w:lang w:val="en-US"/>
        </w:rPr>
        <w:t>First Name(s)</w:t>
      </w:r>
      <w:r w:rsidR="00D70590">
        <w:rPr>
          <w:rFonts w:asciiTheme="minorBidi" w:hAnsiTheme="minorBidi"/>
          <w:i/>
          <w:sz w:val="22"/>
          <w:szCs w:val="22"/>
          <w:lang w:val="en-US"/>
        </w:rPr>
        <w:t>- Last Name</w:t>
      </w:r>
    </w:p>
    <w:p w14:paraId="0DCF0540" w14:textId="77777777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0AAA7EF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440AAEF" w14:textId="1408FABA" w:rsidR="00C059A8" w:rsidRPr="00C059A8" w:rsidRDefault="00C059A8" w:rsidP="001775E8">
      <w:pPr>
        <w:rPr>
          <w:rFonts w:asciiTheme="minorBidi" w:hAnsiTheme="minorBidi"/>
          <w:b/>
          <w:color w:val="0070C0"/>
          <w:sz w:val="22"/>
          <w:szCs w:val="22"/>
          <w:lang w:val="en-US"/>
        </w:rPr>
      </w:pPr>
      <w:r w:rsidRPr="00C059A8">
        <w:rPr>
          <w:rFonts w:asciiTheme="minorBidi" w:hAnsiTheme="minorBidi"/>
          <w:b/>
          <w:color w:val="0070C0"/>
          <w:sz w:val="22"/>
          <w:szCs w:val="22"/>
          <w:lang w:val="en-US"/>
        </w:rPr>
        <w:t>Signature of Member Federation Representative</w:t>
      </w:r>
    </w:p>
    <w:p w14:paraId="504BDC70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B1ACC29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D49CEC0" w14:textId="6F438EED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Date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18600B70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38D8CD0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90990CC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2229FC4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9AC9E6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Email for correspondence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923BACC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E45DC5E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5AC1E3D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5B4FD1F4" w14:textId="11104762" w:rsidR="001775E8" w:rsidRPr="001775E8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1775E8">
        <w:rPr>
          <w:rFonts w:asciiTheme="minorBidi" w:hAnsiTheme="minorBidi"/>
          <w:b/>
          <w:sz w:val="32"/>
          <w:szCs w:val="32"/>
          <w:lang w:val="en-US"/>
        </w:rPr>
        <w:lastRenderedPageBreak/>
        <w:t>Section 4 –</w:t>
      </w:r>
      <w:r w:rsidR="00C059A8">
        <w:rPr>
          <w:rFonts w:asciiTheme="minorBidi" w:hAnsiTheme="minorBidi"/>
          <w:b/>
          <w:sz w:val="32"/>
          <w:szCs w:val="32"/>
          <w:lang w:val="en-US"/>
        </w:rPr>
        <w:t xml:space="preserve"> Candidate’s</w:t>
      </w:r>
      <w:r w:rsidRPr="001775E8">
        <w:rPr>
          <w:rFonts w:asciiTheme="minorBidi" w:hAnsiTheme="minorBidi"/>
          <w:b/>
          <w:sz w:val="32"/>
          <w:szCs w:val="32"/>
          <w:lang w:val="en-US"/>
        </w:rPr>
        <w:t xml:space="preserve"> Constitutional and position-specific eligibility</w:t>
      </w:r>
    </w:p>
    <w:p w14:paraId="203665B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1120634" w14:textId="77777777" w:rsidR="00D70590" w:rsidRDefault="001775E8" w:rsidP="00D70590">
      <w:pPr>
        <w:rPr>
          <w:rFonts w:asciiTheme="minorBidi" w:hAnsiTheme="minorBidi"/>
          <w:b/>
          <w:sz w:val="22"/>
          <w:szCs w:val="22"/>
          <w:lang w:val="en-US"/>
        </w:rPr>
      </w:pPr>
      <w:proofErr w:type="gramStart"/>
      <w:r w:rsidRPr="001775E8">
        <w:rPr>
          <w:rFonts w:asciiTheme="minorBidi" w:hAnsiTheme="minorBidi"/>
          <w:b/>
          <w:sz w:val="22"/>
          <w:szCs w:val="22"/>
          <w:lang w:val="en-US"/>
        </w:rPr>
        <w:t>Tick</w:t>
      </w:r>
      <w:proofErr w:type="gramEnd"/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each statement that is true. Where a statement cannot be ticked, provide full details below. *</w:t>
      </w:r>
    </w:p>
    <w:p w14:paraId="6A240F39" w14:textId="24C5BDE0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the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formal support of the nominating Member Federation.</w:t>
      </w:r>
    </w:p>
    <w:p w14:paraId="0468EE1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be older than 75 years on the date of the election.</w:t>
      </w:r>
    </w:p>
    <w:p w14:paraId="4883209B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not served more than 12 consecutive years in the same elective position.</w:t>
      </w:r>
    </w:p>
    <w:p w14:paraId="6986A6E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I may be elected or appointed to only one ISSF position, except for an ex officio position.</w:t>
      </w:r>
    </w:p>
    <w:p w14:paraId="6DBD1E5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satisfy any additional eligibility requirements applying to the position for which I am nominated.</w:t>
      </w:r>
    </w:p>
    <w:p w14:paraId="0B42D61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If nominated for Chairperson of the Judges Committee, I hold a current Judges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Licence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>.</w:t>
      </w:r>
    </w:p>
    <w:p w14:paraId="1E1AFC74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If nominated for a discipline committee, I have appropriate knowledge and experience of that discipline.</w:t>
      </w:r>
    </w:p>
    <w:p w14:paraId="708CAD80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C53C36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If any statement above is not ticked, or requires explanation, provide full details: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2BEA49E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47C61C0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6BE1F2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56BD3E1B" w14:textId="01C83C0D" w:rsidR="001775E8" w:rsidRPr="00761973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 xml:space="preserve">Section 5 - Electoral Rules </w:t>
      </w:r>
      <w:r w:rsidR="00761973" w:rsidRPr="00761973">
        <w:rPr>
          <w:rFonts w:asciiTheme="minorBidi" w:hAnsiTheme="minorBidi"/>
          <w:b/>
          <w:sz w:val="32"/>
          <w:szCs w:val="32"/>
          <w:lang w:val="en-US"/>
        </w:rPr>
        <w:t>eligibility</w:t>
      </w:r>
      <w:r w:rsidRPr="00761973">
        <w:rPr>
          <w:rFonts w:asciiTheme="minorBidi" w:hAnsiTheme="minorBidi"/>
          <w:b/>
          <w:sz w:val="32"/>
          <w:szCs w:val="32"/>
          <w:lang w:val="en-US"/>
        </w:rPr>
        <w:t xml:space="preserve"> declaration</w:t>
      </w:r>
    </w:p>
    <w:p w14:paraId="35047B1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3A3104B" w14:textId="77777777" w:rsidR="00D70590" w:rsidRDefault="001775E8" w:rsidP="00D70590">
      <w:pPr>
        <w:rPr>
          <w:rFonts w:asciiTheme="minorBidi" w:hAnsiTheme="minorBidi"/>
          <w:b/>
          <w:sz w:val="22"/>
          <w:szCs w:val="22"/>
          <w:lang w:val="en-US"/>
        </w:rPr>
      </w:pPr>
      <w:proofErr w:type="gramStart"/>
      <w:r w:rsidRPr="001775E8">
        <w:rPr>
          <w:rFonts w:asciiTheme="minorBidi" w:hAnsiTheme="minorBidi"/>
          <w:b/>
          <w:sz w:val="22"/>
          <w:szCs w:val="22"/>
          <w:lang w:val="en-US"/>
        </w:rPr>
        <w:t>Tick</w:t>
      </w:r>
      <w:proofErr w:type="gramEnd"/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each statement that is true. The wording reflects Article 6.1 of the Electoral Rules. *</w:t>
      </w:r>
    </w:p>
    <w:p w14:paraId="449F5C7C" w14:textId="5D67C18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am not currently subject to any period of ineligibility imposed by the ISSF Integrity Unit or another sports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organisation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 xml:space="preserve"> under disciplinary, ethics, integrity, anti-doping or safeguarding rules.</w:t>
      </w:r>
    </w:p>
    <w:p w14:paraId="30ABEB2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Within the four years before this nomination, I have not been convicted of a breach of the ISSF Integrity</w:t>
      </w:r>
    </w:p>
    <w:p w14:paraId="2569C261" w14:textId="6E116A3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Code or a corresponding ethical, integrity or disciplinary offence by the ISSF or another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sports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 xml:space="preserve"> governing</w:t>
      </w:r>
      <w:r w:rsidR="00C059A8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body.</w:t>
      </w:r>
    </w:p>
    <w:p w14:paraId="6552D608" w14:textId="1F4347F6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never been convicted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of,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or entered in o a related settlement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concerning,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corruption, bribery, money</w:t>
      </w:r>
    </w:p>
    <w:p w14:paraId="692D03DA" w14:textId="2D0BE97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laundering, tax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evasion, fraud, misappropriation of funds or assets, breach of fiduciary duty,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forgery, legal malpractice or a violent crime.</w:t>
      </w:r>
    </w:p>
    <w:p w14:paraId="4D5EC357" w14:textId="1C0F7A05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There is no other matter that would prevent me from properly exercising the position for which I am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nominated.</w:t>
      </w:r>
    </w:p>
    <w:p w14:paraId="6D3F3222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6AD49D48" w14:textId="33C9B2BF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If any statement above is not ticked, provide full details, including dates, jurisdiction, body</w:t>
      </w:r>
      <w:r w:rsidR="00D70590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D70590" w:rsidRPr="001775E8">
        <w:rPr>
          <w:rFonts w:asciiTheme="minorBidi" w:hAnsiTheme="minorBidi"/>
          <w:b/>
          <w:sz w:val="22"/>
          <w:szCs w:val="22"/>
          <w:lang w:val="en-US"/>
        </w:rPr>
        <w:t>involved and outcome (max 500 words):</w:t>
      </w:r>
      <w:r w:rsidR="00D70590" w:rsidRPr="001775E8">
        <w:rPr>
          <w:rFonts w:asciiTheme="minorBidi" w:hAnsiTheme="minorBidi"/>
          <w:sz w:val="22"/>
          <w:szCs w:val="22"/>
          <w:lang w:val="en-US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52BF268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9A2C9FD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31FF779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0/500</w:t>
      </w:r>
    </w:p>
    <w:p w14:paraId="309BC6C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6325A1D9" w14:textId="77777777" w:rsidR="001775E8" w:rsidRPr="00761973" w:rsidRDefault="001775E8" w:rsidP="001775E8">
      <w:pPr>
        <w:rPr>
          <w:rFonts w:asciiTheme="minorBidi" w:hAnsiTheme="minorBidi"/>
          <w:sz w:val="28"/>
          <w:szCs w:val="28"/>
          <w:lang w:val="en-US"/>
        </w:rPr>
      </w:pPr>
      <w:r w:rsidRPr="00761973">
        <w:rPr>
          <w:rFonts w:asciiTheme="minorBidi" w:hAnsiTheme="minorBidi"/>
          <w:b/>
          <w:sz w:val="28"/>
          <w:szCs w:val="28"/>
          <w:lang w:val="en-US"/>
        </w:rPr>
        <w:lastRenderedPageBreak/>
        <w:t>Section 6 – Qualifications and professional background</w:t>
      </w:r>
    </w:p>
    <w:p w14:paraId="35BEEEB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78D8464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Provide information relevant to the position. This section may be considered by Member Federations when</w:t>
      </w:r>
    </w:p>
    <w:p w14:paraId="1C0E1327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assessing the candidature.</w:t>
      </w:r>
    </w:p>
    <w:p w14:paraId="01B5104E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6301798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Education, professional qualifications and relevant training: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7046F5F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AA069B7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68B1A8B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031337A" w14:textId="1A3F396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Governance, director or leadership education: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6BCA4F26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A90B05B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921B62B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B4B5892" w14:textId="2185E7F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Professional </w:t>
      </w:r>
      <w:proofErr w:type="gramStart"/>
      <w:r w:rsidRPr="001775E8">
        <w:rPr>
          <w:rFonts w:asciiTheme="minorBidi" w:hAnsiTheme="minorBidi"/>
          <w:b/>
          <w:sz w:val="22"/>
          <w:szCs w:val="22"/>
          <w:lang w:val="en-US"/>
        </w:rPr>
        <w:t>memberships</w:t>
      </w:r>
      <w:proofErr w:type="gramEnd"/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, </w:t>
      </w:r>
      <w:proofErr w:type="spellStart"/>
      <w:r w:rsidRPr="001775E8">
        <w:rPr>
          <w:rFonts w:asciiTheme="minorBidi" w:hAnsiTheme="minorBidi"/>
          <w:b/>
          <w:sz w:val="22"/>
          <w:szCs w:val="22"/>
          <w:lang w:val="en-US"/>
        </w:rPr>
        <w:t>licences</w:t>
      </w:r>
      <w:proofErr w:type="spellEnd"/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 or accreditations: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02718B78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491A4F2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5C574CD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9002CDF" w14:textId="0D56609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Current and recent employment or professional roles: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E037BC3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6C63C48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A5682FB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6AFA701" w14:textId="431EA96D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How your professional background will assist you in the position: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4B7D36A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BA6AFED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0B366BD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41D2F064" w14:textId="77777777" w:rsidR="001775E8" w:rsidRPr="00761973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>Section 7 – Shooting and international sport experience</w:t>
      </w:r>
    </w:p>
    <w:p w14:paraId="545D006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EE51B4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Roles and experience in shooting sport, including dates and responsibilities: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44CD2D4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6534A0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70DF6849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240DD64" w14:textId="33EB9C7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 xml:space="preserve">Experience in other sports or international </w:t>
      </w:r>
      <w:proofErr w:type="gramStart"/>
      <w:r w:rsidRPr="001775E8">
        <w:rPr>
          <w:rFonts w:asciiTheme="minorBidi" w:hAnsiTheme="minorBidi"/>
          <w:b/>
          <w:sz w:val="22"/>
          <w:szCs w:val="22"/>
          <w:lang w:val="en-US"/>
        </w:rPr>
        <w:t>sport</w:t>
      </w:r>
      <w:proofErr w:type="gramEnd"/>
      <w:r w:rsidRPr="001775E8">
        <w:rPr>
          <w:rFonts w:asciiTheme="minorBidi" w:hAnsiTheme="minorBidi"/>
          <w:b/>
          <w:sz w:val="22"/>
          <w:szCs w:val="22"/>
          <w:lang w:val="en-US"/>
        </w:rPr>
        <w:t>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104C68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D7A1F05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458893C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F41F0DA" w14:textId="45B0A28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Experience with Olympic or international federation structures: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9333EF0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FC1CF1B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D760D16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E02480A" w14:textId="73959B5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Experience at competitions, events or championships: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A21523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8929314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0C32F36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B5CBE2F" w14:textId="44E0D7C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How this experience will assist you in the position: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B4D6533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FF8EA9E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330190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773D615B" w14:textId="77777777" w:rsidR="001775E8" w:rsidRPr="00761973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>Section 8 – Governance and leadership capability</w:t>
      </w:r>
    </w:p>
    <w:p w14:paraId="08CCE04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EA15568" w14:textId="77777777" w:rsidR="00C059A8" w:rsidRDefault="001775E8" w:rsidP="00C059A8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the areas in which you have relevant knowledge or experience. *</w:t>
      </w:r>
    </w:p>
    <w:p w14:paraId="32FEAA9A" w14:textId="6DD2E4D3" w:rsidR="001775E8" w:rsidRPr="001775E8" w:rsidRDefault="001775E8" w:rsidP="00C059A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Strategy</w:t>
      </w:r>
    </w:p>
    <w:p w14:paraId="6EE39E6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Governance and board practice</w:t>
      </w:r>
    </w:p>
    <w:p w14:paraId="2D40A1B2" w14:textId="57DD5812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proofErr w:type="gramStart"/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Legal,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rules or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policy</w:t>
      </w:r>
    </w:p>
    <w:p w14:paraId="2388003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Finance</w:t>
      </w:r>
    </w:p>
    <w:p w14:paraId="337CC33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Risk or audit</w:t>
      </w:r>
    </w:p>
    <w:p w14:paraId="545A56F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Integrity or discipline</w:t>
      </w:r>
    </w:p>
    <w:p w14:paraId="28C74C3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Safeguarding</w:t>
      </w:r>
    </w:p>
    <w:p w14:paraId="00C30DC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International Relations</w:t>
      </w:r>
    </w:p>
    <w:p w14:paraId="55F46F8C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Member Federation relations</w:t>
      </w:r>
    </w:p>
    <w:p w14:paraId="1D68290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Event or competition administration</w:t>
      </w:r>
    </w:p>
    <w:p w14:paraId="3FFB98D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Media, communications or commercial matters</w:t>
      </w:r>
    </w:p>
    <w:p w14:paraId="32231DA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Sustainability and environment</w:t>
      </w:r>
    </w:p>
    <w:p w14:paraId="0835C70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Technology and innovation</w:t>
      </w:r>
    </w:p>
    <w:p w14:paraId="1220D08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People and culture</w:t>
      </w:r>
    </w:p>
    <w:p w14:paraId="0FEB957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Other</w:t>
      </w:r>
    </w:p>
    <w:p w14:paraId="5BD2D831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None</w:t>
      </w:r>
    </w:p>
    <w:p w14:paraId="4C318AB3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2BCAC5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If you clicked "Other", please explain: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C76B6B4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5B2C4598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B1FE734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14BF31B" w14:textId="23A2E45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List your board, committee, commission and senior leadership roles during the last five years: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5272DA77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59BA12D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580A021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C670841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34DCE04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D27A6A7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D10E91B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2B59A88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42E822A2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B33EA4A" w14:textId="30E1FD5B" w:rsidR="001775E8" w:rsidRDefault="001775E8" w:rsidP="001775E8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lastRenderedPageBreak/>
        <w:t>Describe one difficult governance or leadership decision in which you played a significant role.</w:t>
      </w:r>
      <w:r w:rsidR="00C059A8" w:rsidRPr="00C059A8">
        <w:rPr>
          <w:rFonts w:asciiTheme="minorBidi" w:hAnsiTheme="minorBidi"/>
          <w:b/>
          <w:sz w:val="22"/>
          <w:szCs w:val="22"/>
          <w:lang w:val="en-US"/>
        </w:rPr>
        <w:t xml:space="preserve"> </w:t>
      </w:r>
    </w:p>
    <w:p w14:paraId="1EFFF38E" w14:textId="5C2F4E59" w:rsidR="00C059A8" w:rsidRPr="001775E8" w:rsidRDefault="00C059A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Explain the issue, your role, what you did and the outcome: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0FD6E8F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31AFD14E" w14:textId="428BF6D8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4FBDF2B7" w14:textId="77777777" w:rsidR="00761973" w:rsidRDefault="00761973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07F5242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79F728F0" w14:textId="66F820C4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Describe the main responsibilities of the position for which you are nominated and how you would</w:t>
      </w:r>
      <w:r w:rsidR="00D70590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D70590" w:rsidRPr="001775E8">
        <w:rPr>
          <w:rFonts w:asciiTheme="minorBidi" w:hAnsiTheme="minorBidi"/>
          <w:b/>
          <w:sz w:val="22"/>
          <w:szCs w:val="22"/>
          <w:lang w:val="en-US"/>
        </w:rPr>
        <w:t>perform them: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529942EC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19EA750D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2765FFFF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9C11181" w14:textId="77777777" w:rsidR="00C059A8" w:rsidRDefault="00C059A8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A7A1ADE" w14:textId="1DDD9C4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Explain how you would work with people from different countries, cultures and shooting</w:t>
      </w:r>
      <w:r w:rsidR="00D70590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D70590" w:rsidRPr="001775E8">
        <w:rPr>
          <w:rFonts w:asciiTheme="minorBidi" w:hAnsiTheme="minorBidi"/>
          <w:b/>
          <w:sz w:val="22"/>
          <w:szCs w:val="22"/>
          <w:lang w:val="en-US"/>
        </w:rPr>
        <w:t>disciplines: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121E0561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965669B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01286C0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06C51E1D" w14:textId="77777777" w:rsidR="001775E8" w:rsidRPr="00761973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>Section 9 – Motivation and contribution</w:t>
      </w:r>
    </w:p>
    <w:p w14:paraId="532102A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46F5D8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This section asks why you are seeking this role and what you would bring to ISSF. Your answers will help</w:t>
      </w:r>
    </w:p>
    <w:p w14:paraId="2F64D812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Members assess your motivation, judgement and ability to contribute to the leadership of ISSF.</w:t>
      </w:r>
    </w:p>
    <w:p w14:paraId="5C32E5B2" w14:textId="77777777" w:rsidR="00761973" w:rsidRPr="001775E8" w:rsidRDefault="00761973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4AC1E8F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Why are you seeking this position? (maximum 250 words)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619360D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C12BE3F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03B6F4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0/250</w:t>
      </w:r>
    </w:p>
    <w:p w14:paraId="1B448488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328FFD7" w14:textId="5D8D92C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What would you contribute to the ISSF in this position? (maximum 250 words)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70E8D30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6EB970D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444B3E8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0/250</w:t>
      </w:r>
    </w:p>
    <w:p w14:paraId="5C86D3F3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5A9D36D" w14:textId="2E9D1DA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What experience, judgement and personal qualities do you bring? (maximum 250 words)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D70590" w14:paraId="158DE960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2F20BA0A" w14:textId="0F6F5E1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</w:r>
          </w:p>
        </w:tc>
      </w:tr>
    </w:tbl>
    <w:p w14:paraId="003ED64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0/250</w:t>
      </w:r>
    </w:p>
    <w:p w14:paraId="05AE2EF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064B974B" w14:textId="56431089" w:rsidR="001775E8" w:rsidRPr="00C059A8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C059A8">
        <w:rPr>
          <w:rFonts w:asciiTheme="minorBidi" w:hAnsiTheme="minorBidi"/>
          <w:b/>
          <w:sz w:val="32"/>
          <w:szCs w:val="32"/>
          <w:lang w:val="en-US"/>
        </w:rPr>
        <w:lastRenderedPageBreak/>
        <w:t xml:space="preserve">Section 10 – Candidate statement </w:t>
      </w:r>
      <w:r w:rsidR="00797AAC">
        <w:rPr>
          <w:rFonts w:asciiTheme="minorBidi" w:hAnsiTheme="minorBidi"/>
          <w:b/>
          <w:sz w:val="32"/>
          <w:szCs w:val="32"/>
          <w:lang w:val="en-US"/>
        </w:rPr>
        <w:t xml:space="preserve">and biography </w:t>
      </w:r>
      <w:r w:rsidRPr="00C059A8">
        <w:rPr>
          <w:rFonts w:asciiTheme="minorBidi" w:hAnsiTheme="minorBidi"/>
          <w:b/>
          <w:sz w:val="32"/>
          <w:szCs w:val="32"/>
          <w:lang w:val="en-US"/>
        </w:rPr>
        <w:t>for publication</w:t>
      </w:r>
    </w:p>
    <w:p w14:paraId="1CF7BB8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66E1DBD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Provide a statement of no more than 500 words setting out your vision and objectives for the role. The</w:t>
      </w:r>
    </w:p>
    <w:p w14:paraId="01BB89E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statement will be published as submitted and will not be edited by the ISSF or ENC. You are responsible for</w:t>
      </w:r>
    </w:p>
    <w:p w14:paraId="12A64D52" w14:textId="777D6F6B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ensuring that it complies with the Electoral Rules and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Integrity Code.</w:t>
      </w:r>
    </w:p>
    <w:p w14:paraId="6A07C02E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0F0F39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Candidate Statement: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1B1DB080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6BCFC0A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br/>
              <w:t xml:space="preserve"> </w:t>
            </w:r>
          </w:p>
        </w:tc>
      </w:tr>
    </w:tbl>
    <w:p w14:paraId="5D08E010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0/500</w:t>
      </w:r>
    </w:p>
    <w:p w14:paraId="49E0741D" w14:textId="77777777" w:rsidR="005B3CC0" w:rsidRDefault="005B3CC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0958970" w14:textId="3C29AF4F" w:rsidR="0066096E" w:rsidRPr="0015054C" w:rsidRDefault="0015054C" w:rsidP="001775E8">
      <w:pPr>
        <w:rPr>
          <w:rFonts w:asciiTheme="minorBidi" w:hAnsiTheme="minorBidi"/>
          <w:color w:val="0070C0"/>
          <w:sz w:val="22"/>
          <w:szCs w:val="22"/>
          <w:lang w:val="en-US"/>
        </w:rPr>
      </w:pPr>
      <w:r w:rsidRPr="0015054C">
        <w:rPr>
          <w:rFonts w:asciiTheme="minorBidi" w:hAnsiTheme="minorBidi"/>
          <w:color w:val="0070C0"/>
          <w:sz w:val="22"/>
          <w:szCs w:val="22"/>
          <w:lang w:val="en-US"/>
        </w:rPr>
        <w:t xml:space="preserve">Attach the Candidate’s </w:t>
      </w:r>
      <w:r w:rsidR="00E14146">
        <w:rPr>
          <w:rFonts w:asciiTheme="minorBidi" w:hAnsiTheme="minorBidi"/>
          <w:color w:val="0070C0"/>
          <w:sz w:val="22"/>
          <w:szCs w:val="22"/>
          <w:lang w:val="en-US"/>
        </w:rPr>
        <w:t>biography</w:t>
      </w:r>
    </w:p>
    <w:p w14:paraId="5FF2B8F6" w14:textId="77777777" w:rsidR="0066096E" w:rsidRPr="001775E8" w:rsidRDefault="0066096E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2B617B2C" w14:textId="7BFB884A" w:rsidR="001775E8" w:rsidRPr="001775E8" w:rsidRDefault="001775E8" w:rsidP="005B3CC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*</w:t>
      </w: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 that this statement </w:t>
      </w:r>
      <w:r w:rsidR="0066096E">
        <w:rPr>
          <w:rFonts w:asciiTheme="minorBidi" w:hAnsiTheme="minorBidi"/>
          <w:sz w:val="22"/>
          <w:szCs w:val="22"/>
          <w:lang w:val="en-US"/>
        </w:rPr>
        <w:t xml:space="preserve">and </w:t>
      </w:r>
      <w:r w:rsidR="005D19CB">
        <w:rPr>
          <w:rFonts w:asciiTheme="minorBidi" w:hAnsiTheme="minorBidi"/>
          <w:sz w:val="22"/>
          <w:szCs w:val="22"/>
          <w:lang w:val="en-US"/>
        </w:rPr>
        <w:t xml:space="preserve">the </w:t>
      </w:r>
      <w:r w:rsidR="00E14146">
        <w:rPr>
          <w:rFonts w:asciiTheme="minorBidi" w:hAnsiTheme="minorBidi"/>
          <w:sz w:val="22"/>
          <w:szCs w:val="22"/>
          <w:lang w:val="en-US"/>
        </w:rPr>
        <w:t>biography</w:t>
      </w:r>
      <w:r w:rsidR="0066096E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may be published as submitted.</w:t>
      </w:r>
    </w:p>
    <w:p w14:paraId="55BF13DC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1E69C6B3" w14:textId="77777777" w:rsidR="001775E8" w:rsidRPr="00761973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>Section 11 – Interests, relationships and conflicts</w:t>
      </w:r>
    </w:p>
    <w:p w14:paraId="5AF88A7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8A72004" w14:textId="052BE9DA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 conflict of interest is when your personal, professional or financial interests could affect, or appear to affect,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your decisions as an ISSF Official, which requires you to act in the best interests of ISSF (for example,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decisions involving your own federation, a business interest or a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person you know). Disclose all actual,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potential or perceived conflicts of interest. Write “none” where no disclosure is required. You must keep this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information updated until the election.</w:t>
      </w:r>
    </w:p>
    <w:p w14:paraId="7E8137C1" w14:textId="77777777" w:rsidR="00761973" w:rsidRPr="001775E8" w:rsidRDefault="00761973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E84261A" w14:textId="2D440FD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Roles held in the ISSF, Member Federations, Continental Confederations, National Olympic</w:t>
      </w:r>
      <w:r w:rsidR="00C059A8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C059A8" w:rsidRPr="001775E8">
        <w:rPr>
          <w:rFonts w:asciiTheme="minorBidi" w:hAnsiTheme="minorBidi"/>
          <w:b/>
          <w:sz w:val="22"/>
          <w:szCs w:val="22"/>
          <w:lang w:val="en-US"/>
        </w:rPr>
        <w:t xml:space="preserve">Committees or other sports </w:t>
      </w:r>
      <w:proofErr w:type="spellStart"/>
      <w:r w:rsidR="00C059A8" w:rsidRPr="001775E8">
        <w:rPr>
          <w:rFonts w:asciiTheme="minorBidi" w:hAnsiTheme="minorBidi"/>
          <w:b/>
          <w:sz w:val="22"/>
          <w:szCs w:val="22"/>
          <w:lang w:val="en-US"/>
        </w:rPr>
        <w:t>organisations</w:t>
      </w:r>
      <w:proofErr w:type="spellEnd"/>
      <w:r w:rsidR="00C059A8" w:rsidRPr="001775E8">
        <w:rPr>
          <w:rFonts w:asciiTheme="minorBidi" w:hAnsiTheme="minorBidi"/>
          <w:b/>
          <w:sz w:val="22"/>
          <w:szCs w:val="22"/>
          <w:lang w:val="en-US"/>
        </w:rPr>
        <w:t xml:space="preserve"> during the last five years: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48C4E451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4EB67575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53D788CB" w14:textId="77777777" w:rsidR="00761973" w:rsidRDefault="00761973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DB54156" w14:textId="42675F5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Employment, consulting, ownership, sponsorship, funding or other financial interests connected</w:t>
      </w:r>
      <w:r w:rsidR="00C059A8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C059A8" w:rsidRPr="001775E8">
        <w:rPr>
          <w:rFonts w:asciiTheme="minorBidi" w:hAnsiTheme="minorBidi"/>
          <w:b/>
          <w:sz w:val="22"/>
          <w:szCs w:val="22"/>
          <w:lang w:val="en-US"/>
        </w:rPr>
        <w:t>with shooting or sport: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3C8A7DEC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5D987341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8725FB7" w14:textId="77777777" w:rsidR="00761973" w:rsidRDefault="00761973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1AD6E62" w14:textId="65F4874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Close personal, family or professional relationships with ISSF officials, Member Federation</w:t>
      </w:r>
      <w:r w:rsidR="00761973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761973" w:rsidRPr="001775E8">
        <w:rPr>
          <w:rFonts w:asciiTheme="minorBidi" w:hAnsiTheme="minorBidi"/>
          <w:b/>
          <w:sz w:val="22"/>
          <w:szCs w:val="22"/>
          <w:lang w:val="en-US"/>
        </w:rPr>
        <w:t xml:space="preserve">officials, other candidates or </w:t>
      </w:r>
      <w:proofErr w:type="gramStart"/>
      <w:r w:rsidR="00761973" w:rsidRPr="001775E8">
        <w:rPr>
          <w:rFonts w:asciiTheme="minorBidi" w:hAnsiTheme="minorBidi"/>
          <w:b/>
          <w:sz w:val="22"/>
          <w:szCs w:val="22"/>
          <w:lang w:val="en-US"/>
        </w:rPr>
        <w:t>persons</w:t>
      </w:r>
      <w:proofErr w:type="gramEnd"/>
      <w:r w:rsidR="00761973" w:rsidRPr="001775E8">
        <w:rPr>
          <w:rFonts w:asciiTheme="minorBidi" w:hAnsiTheme="minorBidi"/>
          <w:b/>
          <w:sz w:val="22"/>
          <w:szCs w:val="22"/>
          <w:lang w:val="en-US"/>
        </w:rPr>
        <w:t xml:space="preserve"> involved in the election: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7263C272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75705B19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14E32DEA" w14:textId="77777777" w:rsidR="00761973" w:rsidRDefault="00761973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CF7A301" w14:textId="38E05BA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Any other interest or relationship that could affect, or appear to affect, your independence if</w:t>
      </w:r>
      <w:r w:rsidR="00761973">
        <w:rPr>
          <w:rFonts w:asciiTheme="minorBidi" w:hAnsiTheme="minorBidi"/>
          <w:b/>
          <w:sz w:val="22"/>
          <w:szCs w:val="22"/>
          <w:lang w:val="en-US"/>
        </w:rPr>
        <w:t xml:space="preserve"> </w:t>
      </w:r>
      <w:r w:rsidR="00761973" w:rsidRPr="001775E8">
        <w:rPr>
          <w:rFonts w:asciiTheme="minorBidi" w:hAnsiTheme="minorBidi"/>
          <w:b/>
          <w:sz w:val="22"/>
          <w:szCs w:val="22"/>
          <w:lang w:val="en-US"/>
        </w:rPr>
        <w:t>elected: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CDB48D2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3353FC0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528FA8A" w14:textId="77777777" w:rsidR="00761973" w:rsidRDefault="00761973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F7FE7C9" w14:textId="1228E01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How you would declare and manage these matters if elected: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5A805863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08EBD613" w14:textId="6608BC71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FCE15FA" w14:textId="77777777" w:rsidR="005F47DC" w:rsidRDefault="005F47DC" w:rsidP="00606D2E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49D903D" w14:textId="0FB5E2E5" w:rsidR="00606D2E" w:rsidRDefault="001775E8" w:rsidP="00606D2E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all boxes: *</w:t>
      </w:r>
    </w:p>
    <w:p w14:paraId="0D1B60E5" w14:textId="1271D8F9" w:rsidR="001775E8" w:rsidRPr="001775E8" w:rsidRDefault="001775E8" w:rsidP="00606D2E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I have a continuing duty to update these disclosures</w:t>
      </w:r>
    </w:p>
    <w:p w14:paraId="6E60EC4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failure to disclose a conflict may constitute an Integrity Code violation.</w:t>
      </w:r>
    </w:p>
    <w:p w14:paraId="6BFBE4D1" w14:textId="77777777" w:rsidR="005F47DC" w:rsidRDefault="005F47DC" w:rsidP="001775E8">
      <w:pPr>
        <w:rPr>
          <w:rFonts w:asciiTheme="minorBidi" w:hAnsiTheme="minorBidi"/>
          <w:b/>
          <w:sz w:val="32"/>
          <w:szCs w:val="32"/>
          <w:lang w:val="en-US"/>
        </w:rPr>
      </w:pPr>
    </w:p>
    <w:p w14:paraId="67F08E7F" w14:textId="77777777" w:rsidR="005F47DC" w:rsidRDefault="005F47DC" w:rsidP="001775E8">
      <w:pPr>
        <w:rPr>
          <w:rFonts w:asciiTheme="minorBidi" w:hAnsiTheme="minorBidi"/>
          <w:b/>
          <w:sz w:val="32"/>
          <w:szCs w:val="32"/>
          <w:lang w:val="en-US"/>
        </w:rPr>
      </w:pPr>
    </w:p>
    <w:p w14:paraId="5D4EE507" w14:textId="77777777" w:rsidR="005F47DC" w:rsidRDefault="005F47DC" w:rsidP="001775E8">
      <w:pPr>
        <w:rPr>
          <w:rFonts w:asciiTheme="minorBidi" w:hAnsiTheme="minorBidi"/>
          <w:b/>
          <w:sz w:val="32"/>
          <w:szCs w:val="32"/>
          <w:lang w:val="en-US"/>
        </w:rPr>
      </w:pPr>
    </w:p>
    <w:p w14:paraId="6B5D86FB" w14:textId="12979C2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761973">
        <w:rPr>
          <w:rFonts w:asciiTheme="minorBidi" w:hAnsiTheme="minorBidi"/>
          <w:b/>
          <w:sz w:val="32"/>
          <w:szCs w:val="32"/>
          <w:lang w:val="en-US"/>
        </w:rPr>
        <w:lastRenderedPageBreak/>
        <w:t>Section 12 – Integrity and election conduct declaration</w:t>
      </w:r>
    </w:p>
    <w:p w14:paraId="7E103F9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0659B1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ISSF requires all candidates and office holders to follow the Statutes, Code of Ethics and the Election and</w:t>
      </w:r>
    </w:p>
    <w:p w14:paraId="64FBA39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Voting Regulations. These rules require you to act honestly, independently and in the best interests of ISSF,</w:t>
      </w:r>
    </w:p>
    <w:p w14:paraId="24BF905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and they prohibit promises, inducements or arrangements that may influence voting.</w:t>
      </w:r>
    </w:p>
    <w:p w14:paraId="0F62B08F" w14:textId="77777777" w:rsidR="00D70590" w:rsidRDefault="00D70590" w:rsidP="00D70590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33E711A" w14:textId="7D85C1A4" w:rsidR="00D70590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all boxes *</w:t>
      </w:r>
    </w:p>
    <w:p w14:paraId="7AFC9FD0" w14:textId="19858B51" w:rsidR="001775E8" w:rsidRPr="001775E8" w:rsidRDefault="001775E8" w:rsidP="00D70590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 that I have read and understand the Electoral Rules 2026.</w:t>
      </w:r>
    </w:p>
    <w:p w14:paraId="488BE16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act honestly, fairly, impartially and in accordance with the highest ethical standards.</w:t>
      </w:r>
    </w:p>
    <w:p w14:paraId="3953FDF8" w14:textId="50205E7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read and agree to comply with the ISSF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Constitution, Integrity Code, and all other applicable ISSF</w:t>
      </w:r>
    </w:p>
    <w:p w14:paraId="6642F818" w14:textId="77EFD7D0" w:rsidR="001775E8" w:rsidRPr="001775E8" w:rsidRDefault="001775E8" w:rsidP="00761973">
      <w:pPr>
        <w:ind w:left="142"/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 rules and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regulations.</w:t>
      </w:r>
    </w:p>
    <w:p w14:paraId="3234AB3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make promises or commitments to Members to influence their vote.</w:t>
      </w:r>
    </w:p>
    <w:p w14:paraId="2999A93D" w14:textId="498DC8E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conduct my candidature with honesty, dignity, moderation and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respect for other candidates.</w:t>
      </w:r>
    </w:p>
    <w:p w14:paraId="06FE427C" w14:textId="2CE4333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make false or misleading statements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about another candidate or the electoral process.</w:t>
      </w:r>
    </w:p>
    <w:p w14:paraId="381D329A" w14:textId="413AC24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offer, give, promise, solicit or accept any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prohibited gift, donation, hospitality or advantage connected with the election.</w:t>
      </w:r>
    </w:p>
    <w:p w14:paraId="532B038E" w14:textId="5F62274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offer or accept paid travel,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expenses or accommodation connected with campaign activities.</w:t>
      </w:r>
    </w:p>
    <w:p w14:paraId="34342E9C" w14:textId="78F4EF2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use ISSF, Continental Confederation or Member Federation resources for campaign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purposes.</w:t>
      </w:r>
    </w:p>
    <w:p w14:paraId="50ECF036" w14:textId="495C581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make a promise or undertaking that could reasonably be perceived as an attempt to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influence the</w:t>
      </w:r>
    </w:p>
    <w:p w14:paraId="2CC823C8" w14:textId="5389C04F" w:rsidR="001775E8" w:rsidRPr="001775E8" w:rsidRDefault="001775E8" w:rsidP="00761973">
      <w:pPr>
        <w:ind w:left="284" w:hanging="284"/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 electoral process.</w:t>
      </w:r>
    </w:p>
    <w:p w14:paraId="1511732B" w14:textId="638B7ADA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enter into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an undertaking that could affect, or appear to affect, my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independence if elected.</w:t>
      </w:r>
    </w:p>
    <w:p w14:paraId="597C0559" w14:textId="621B38B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intimidate, coerce or improperly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influence voters, candidates or ENC members.</w:t>
      </w:r>
    </w:p>
    <w:p w14:paraId="05E6012D" w14:textId="6787DC4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enter into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any arrangement or collusion with another candidate intended to</w:t>
      </w:r>
      <w:r w:rsidR="00761973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manipulate the</w:t>
      </w:r>
    </w:p>
    <w:p w14:paraId="63C7C6A8" w14:textId="18677FD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 election.</w:t>
      </w:r>
    </w:p>
    <w:p w14:paraId="021CF46D" w14:textId="4E67210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use paid advertising, sponsored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content, boosted posts or other paid promotion.</w:t>
      </w:r>
    </w:p>
    <w:p w14:paraId="2BD9A176" w14:textId="656BA39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pay journalists or media outlets in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connection with my candidature.</w:t>
      </w:r>
    </w:p>
    <w:p w14:paraId="5713F79F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not claim or imply endorsement by the IOC, ASOIF or another international sporting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organisation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>.</w:t>
      </w:r>
    </w:p>
    <w:p w14:paraId="340F71B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keep complete records of campaign expenditure and submit the required declarations on time.</w:t>
      </w:r>
    </w:p>
    <w:p w14:paraId="4F8B5DD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promptly report any material change affecting my declarations, eligibility or integrity.</w:t>
      </w:r>
    </w:p>
    <w:p w14:paraId="309BD67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657ECF58" w14:textId="77777777" w:rsidR="001775E8" w:rsidRPr="00900221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900221">
        <w:rPr>
          <w:rFonts w:asciiTheme="minorBidi" w:hAnsiTheme="minorBidi"/>
          <w:b/>
          <w:sz w:val="32"/>
          <w:szCs w:val="32"/>
          <w:lang w:val="en-US"/>
        </w:rPr>
        <w:lastRenderedPageBreak/>
        <w:t>Section 13 – Consent to eligibility and integrity checks</w:t>
      </w:r>
    </w:p>
    <w:p w14:paraId="4CE54D7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13D8C62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ENC may conduct such checks as it considers appropriate, including checks concerning disciplinary and</w:t>
      </w:r>
    </w:p>
    <w:p w14:paraId="7E36F220" w14:textId="1EBED11F" w:rsidR="001775E8" w:rsidRDefault="00900221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C</w:t>
      </w:r>
      <w:r w:rsidR="001775E8" w:rsidRPr="001775E8">
        <w:rPr>
          <w:rFonts w:asciiTheme="minorBidi" w:hAnsiTheme="minorBidi"/>
          <w:sz w:val="22"/>
          <w:szCs w:val="22"/>
          <w:lang w:val="en-US"/>
        </w:rPr>
        <w:t>riminal</w:t>
      </w:r>
      <w:r>
        <w:rPr>
          <w:rFonts w:asciiTheme="minorBidi" w:hAnsiTheme="minorBidi"/>
          <w:sz w:val="22"/>
          <w:szCs w:val="22"/>
          <w:lang w:val="en-US"/>
        </w:rPr>
        <w:t xml:space="preserve"> </w:t>
      </w:r>
      <w:r w:rsidR="001775E8" w:rsidRPr="001775E8">
        <w:rPr>
          <w:rFonts w:asciiTheme="minorBidi" w:hAnsiTheme="minorBidi"/>
          <w:sz w:val="22"/>
          <w:szCs w:val="22"/>
          <w:lang w:val="en-US"/>
        </w:rPr>
        <w:t>records, conflicts of interest, reputation for integrity and other matters relevant to the position.</w:t>
      </w:r>
    </w:p>
    <w:p w14:paraId="78AD7DEC" w14:textId="77777777" w:rsidR="00900221" w:rsidRPr="001775E8" w:rsidRDefault="00900221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8A3FED6" w14:textId="77777777" w:rsidR="008C6457" w:rsidRDefault="001775E8" w:rsidP="008C6457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all boxes: *</w:t>
      </w:r>
    </w:p>
    <w:p w14:paraId="13B49E89" w14:textId="1977166C" w:rsidR="001775E8" w:rsidRPr="001775E8" w:rsidRDefault="001775E8" w:rsidP="008C6457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consent to the ENC reviewing and assessing this nomination and the information provided with it.</w:t>
      </w:r>
    </w:p>
    <w:p w14:paraId="184CA077" w14:textId="7F74EA1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consent to background, disciplinary,</w:t>
      </w:r>
      <w:r w:rsidR="00BF7068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criminal, sanctions, insolvency, directorship, media and other integrity checks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considered appropriate by the ENC.</w:t>
      </w:r>
    </w:p>
    <w:p w14:paraId="4EB4C51A" w14:textId="1339E41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consent to the ENC seeking information from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the nominating Member Federation, ISSF bodies, sports</w:t>
      </w:r>
    </w:p>
    <w:p w14:paraId="07FA686A" w14:textId="7BC2A1D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organisations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>, public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authorities, professional bodies and other relevant sources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where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lawful and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appropriate.</w:t>
      </w:r>
    </w:p>
    <w:p w14:paraId="2C84688D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consent to the use of an external provider or expert approved for the election process.</w:t>
      </w:r>
    </w:p>
    <w:p w14:paraId="6EABABFB" w14:textId="40AA49C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will provide further information, documents or clarification requested by the ENC within the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time specified.</w:t>
      </w:r>
    </w:p>
    <w:p w14:paraId="4AF1B651" w14:textId="4A5DAC52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failure to cooperate or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provide requested information may affect the admissibility or</w:t>
      </w:r>
    </w:p>
    <w:p w14:paraId="35EC1E43" w14:textId="32E6ECB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assessment of my candidature.</w:t>
      </w:r>
    </w:p>
    <w:p w14:paraId="3E51CC34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the ENC’s assessment is based on information reasonably available within the time and</w:t>
      </w:r>
    </w:p>
    <w:p w14:paraId="060F6C0B" w14:textId="07DA2FC6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resources available and is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not a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guarantee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that no other adverse information exists or may later be identified which may affect my candidacy.</w:t>
      </w:r>
    </w:p>
    <w:p w14:paraId="18B093F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49299737" w14:textId="77777777" w:rsidR="001775E8" w:rsidRDefault="001775E8" w:rsidP="001775E8">
      <w:pPr>
        <w:rPr>
          <w:rFonts w:asciiTheme="minorBidi" w:hAnsiTheme="minorBidi"/>
          <w:b/>
          <w:sz w:val="32"/>
          <w:szCs w:val="32"/>
          <w:lang w:val="en-US"/>
        </w:rPr>
      </w:pPr>
      <w:r w:rsidRPr="00900221">
        <w:rPr>
          <w:rFonts w:asciiTheme="minorBidi" w:hAnsiTheme="minorBidi"/>
          <w:b/>
          <w:sz w:val="32"/>
          <w:szCs w:val="32"/>
          <w:lang w:val="en-US"/>
        </w:rPr>
        <w:lastRenderedPageBreak/>
        <w:t>Section 14 – CAS jurisdiction acknowledgement</w:t>
      </w:r>
    </w:p>
    <w:p w14:paraId="6E7AD330" w14:textId="77777777" w:rsidR="00900221" w:rsidRDefault="00900221" w:rsidP="001775E8">
      <w:pPr>
        <w:rPr>
          <w:rFonts w:asciiTheme="minorBidi" w:hAnsiTheme="minorBidi"/>
          <w:b/>
          <w:sz w:val="32"/>
          <w:szCs w:val="32"/>
          <w:lang w:val="en-US"/>
        </w:rPr>
      </w:pPr>
    </w:p>
    <w:p w14:paraId="4A50F964" w14:textId="70DA7A3C" w:rsidR="00900221" w:rsidRPr="00900221" w:rsidRDefault="00900221" w:rsidP="001775E8">
      <w:pPr>
        <w:rPr>
          <w:rFonts w:asciiTheme="minorBidi" w:hAnsiTheme="minorBidi"/>
          <w:b/>
          <w:sz w:val="22"/>
          <w:szCs w:val="22"/>
          <w:lang w:val="en-US"/>
        </w:rPr>
      </w:pPr>
      <w:r w:rsidRPr="00900221">
        <w:rPr>
          <w:rFonts w:asciiTheme="minorBidi" w:hAnsiTheme="minorBidi"/>
          <w:b/>
          <w:sz w:val="22"/>
          <w:szCs w:val="22"/>
          <w:lang w:val="en-US"/>
        </w:rPr>
        <w:t>Tick the box</w:t>
      </w:r>
      <w:r w:rsidRPr="00900221">
        <w:rPr>
          <w:rFonts w:asciiTheme="minorBidi" w:hAnsiTheme="minorBidi"/>
          <w:b/>
          <w:sz w:val="16"/>
          <w:szCs w:val="16"/>
          <w:lang w:val="en-US"/>
        </w:rPr>
        <w:t>*</w:t>
      </w:r>
    </w:p>
    <w:p w14:paraId="06F3CDC6" w14:textId="586775B3" w:rsidR="00900221" w:rsidRPr="00900221" w:rsidRDefault="00BF706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>
        <w:rPr>
          <w:rFonts w:ascii="Segoe UI Symbol" w:hAnsi="Segoe UI Symbol" w:cs="Segoe UI Symbol"/>
          <w:sz w:val="22"/>
          <w:szCs w:val="22"/>
          <w:lang w:val="en-US"/>
        </w:rPr>
        <w:t xml:space="preserve"> </w:t>
      </w:r>
      <w:r w:rsidR="00900221" w:rsidRPr="00900221">
        <w:rPr>
          <w:rFonts w:asciiTheme="minorBidi" w:hAnsiTheme="minorBidi"/>
          <w:sz w:val="22"/>
          <w:szCs w:val="22"/>
          <w:lang w:val="en-US"/>
        </w:rPr>
        <w:t xml:space="preserve">I </w:t>
      </w:r>
      <w:proofErr w:type="spellStart"/>
      <w:r w:rsidR="00900221" w:rsidRPr="00900221">
        <w:rPr>
          <w:rFonts w:asciiTheme="minorBidi" w:hAnsiTheme="minorBidi"/>
          <w:sz w:val="22"/>
          <w:szCs w:val="22"/>
          <w:lang w:val="en-US"/>
        </w:rPr>
        <w:t>recognise</w:t>
      </w:r>
      <w:proofErr w:type="spellEnd"/>
      <w:r w:rsidR="00900221" w:rsidRPr="00900221">
        <w:rPr>
          <w:rFonts w:asciiTheme="minorBidi" w:hAnsiTheme="minorBidi"/>
          <w:sz w:val="22"/>
          <w:szCs w:val="22"/>
          <w:lang w:val="en-US"/>
        </w:rPr>
        <w:t xml:space="preserve"> the exclusive jurisdiction of the Court of Arbitration for Sport in Lausanne,</w:t>
      </w:r>
      <w:r w:rsidR="008C6457">
        <w:rPr>
          <w:rFonts w:asciiTheme="minorBidi" w:hAnsiTheme="minorBidi"/>
          <w:sz w:val="22"/>
          <w:szCs w:val="22"/>
          <w:lang w:val="en-US"/>
        </w:rPr>
        <w:t xml:space="preserve"> </w:t>
      </w:r>
      <w:r w:rsidR="00900221" w:rsidRPr="00900221">
        <w:rPr>
          <w:rFonts w:asciiTheme="minorBidi" w:hAnsiTheme="minorBidi"/>
          <w:sz w:val="22"/>
          <w:szCs w:val="22"/>
          <w:lang w:val="en-US"/>
        </w:rPr>
        <w:t>Switzerland in relation to disputes concerning my eligibility under the Electoral Rules. I agree that any such dispute will be submitted exclusively to CAS and dealt with on an expedited basis, to the exclusion of any state court or other judicial authority.</w:t>
      </w:r>
    </w:p>
    <w:p w14:paraId="5B9AF810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632B6AE8" w14:textId="323DD986" w:rsidR="001775E8" w:rsidRPr="001775E8" w:rsidRDefault="001775E8" w:rsidP="00900221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13B1321B" w14:textId="77777777" w:rsidR="001775E8" w:rsidRPr="00900221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900221">
        <w:rPr>
          <w:rFonts w:asciiTheme="minorBidi" w:hAnsiTheme="minorBidi"/>
          <w:b/>
          <w:sz w:val="32"/>
          <w:szCs w:val="32"/>
          <w:lang w:val="en-US"/>
        </w:rPr>
        <w:lastRenderedPageBreak/>
        <w:t>Section 15 - Candidate declaration</w:t>
      </w:r>
    </w:p>
    <w:p w14:paraId="0FDBF7E6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4C1EDF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Tick the box: *</w:t>
      </w:r>
    </w:p>
    <w:p w14:paraId="6589F6A3" w14:textId="0CCD0C5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 that the information in this form and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its attachments is true, complete and not misleading.</w:t>
      </w:r>
    </w:p>
    <w:p w14:paraId="78C7C006" w14:textId="6C9AE19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not omitted any information that may be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relevant to my eligibility, integrity or suitability for the</w:t>
      </w:r>
    </w:p>
    <w:p w14:paraId="221EAD34" w14:textId="2A5DD40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position.</w:t>
      </w:r>
    </w:p>
    <w:p w14:paraId="0DE763A8" w14:textId="315E243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false, misleading or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incomplete information may result in my candidature being found</w:t>
      </w:r>
    </w:p>
    <w:p w14:paraId="00E6ED9D" w14:textId="10A97F3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inadmissible or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ineligible, or in other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action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under the applicable ISSF rules.</w:t>
      </w:r>
    </w:p>
    <w:p w14:paraId="363661C0" w14:textId="51819288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that I have completed the integrity and conduct declarations in Section 12 and that</w:t>
      </w:r>
    </w:p>
    <w:p w14:paraId="5F50C1B0" w14:textId="0F3ACA5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those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declarations are true and complete.</w:t>
      </w:r>
    </w:p>
    <w:p w14:paraId="3823786C" w14:textId="4B881644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 that I have read, understood and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agree</w:t>
      </w:r>
      <w:proofErr w:type="gramEnd"/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to comply with the election and campaign requirements</w:t>
      </w:r>
    </w:p>
    <w:p w14:paraId="43CF87E6" w14:textId="7FF4EB5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acknowledged in Section 13.</w:t>
      </w:r>
    </w:p>
    <w:p w14:paraId="0B9D5308" w14:textId="0EF5976B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give</w:t>
      </w:r>
      <w:r w:rsidR="00900221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the consents and acknowledgements set out in Section 14, including consent to the eligibility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and</w:t>
      </w:r>
    </w:p>
    <w:p w14:paraId="2D871088" w14:textId="72F469A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integrity checks required to assess my candidature.</w:t>
      </w:r>
    </w:p>
    <w:p w14:paraId="3191F4D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confirm my availability to fulfil the responsibilities of the position if elected.</w:t>
      </w:r>
    </w:p>
    <w:p w14:paraId="476AC83A" w14:textId="2586297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agree to cooperate with requests for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information and comply with directions lawfully issued by the ENC</w:t>
      </w:r>
    </w:p>
    <w:p w14:paraId="66903707" w14:textId="03F932A9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 during the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election process.</w:t>
      </w:r>
    </w:p>
    <w:p w14:paraId="459BFF34" w14:textId="28274556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submitting this form does not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confirm my eligibility and that the ENC will determine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my</w:t>
      </w:r>
      <w:proofErr w:type="gramEnd"/>
    </w:p>
    <w:p w14:paraId="0C9A4ACE" w14:textId="5C27F545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 eligibility and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integrity in accordance with the applicable rules.</w:t>
      </w:r>
    </w:p>
    <w:p w14:paraId="16347D4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understand that the information identified for publication may be published on the ISSF website and</w:t>
      </w:r>
    </w:p>
    <w:p w14:paraId="76B7E336" w14:textId="53CC355C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distributed to Member Federation</w:t>
      </w:r>
    </w:p>
    <w:p w14:paraId="22CE386D" w14:textId="77777777" w:rsidR="00900221" w:rsidRDefault="00900221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7949292" w14:textId="056C3231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Candidate full name: 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6"/>
      </w:tblGrid>
      <w:tr w:rsidR="001775E8" w:rsidRPr="001775E8" w14:paraId="295B482A" w14:textId="77777777">
        <w:trPr>
          <w:jc w:val="center"/>
        </w:trPr>
        <w:tc>
          <w:tcPr>
            <w:tcW w:w="10123" w:type="dxa"/>
            <w:tcBorders>
              <w:top w:val="single" w:sz="6" w:space="0" w:color="B8C7D3"/>
              <w:left w:val="single" w:sz="6" w:space="0" w:color="B8C7D3"/>
              <w:bottom w:val="single" w:sz="6" w:space="0" w:color="B8C7D3"/>
              <w:right w:val="single" w:sz="6" w:space="0" w:color="B8C7D3"/>
            </w:tcBorders>
            <w:shd w:val="clear" w:color="auto" w:fill="FFFFFF"/>
            <w:tcMar>
              <w:top w:w="120" w:type="dxa"/>
              <w:left w:w="130" w:type="dxa"/>
              <w:bottom w:w="120" w:type="dxa"/>
              <w:right w:w="130" w:type="dxa"/>
            </w:tcMar>
            <w:vAlign w:val="center"/>
            <w:hideMark/>
          </w:tcPr>
          <w:p w14:paraId="69C79991" w14:textId="77777777" w:rsidR="001775E8" w:rsidRPr="001775E8" w:rsidRDefault="001775E8" w:rsidP="001775E8">
            <w:pPr>
              <w:rPr>
                <w:rFonts w:asciiTheme="minorBidi" w:hAnsiTheme="minorBidi"/>
                <w:sz w:val="22"/>
                <w:szCs w:val="22"/>
                <w:lang w:val="en-US"/>
              </w:rPr>
            </w:pPr>
            <w:r w:rsidRPr="001775E8">
              <w:rPr>
                <w:rFonts w:asciiTheme="minorBidi" w:hAnsiTheme="minorBid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2DEC29BB" w14:textId="76365BB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First Name(s) Last Name</w:t>
      </w:r>
    </w:p>
    <w:p w14:paraId="45B49DF8" w14:textId="77777777" w:rsidR="00D51C23" w:rsidRDefault="00D51C23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5809C6CB" w14:textId="55BD5903" w:rsidR="001775E8" w:rsidRDefault="00D51C23" w:rsidP="001775E8">
      <w:pPr>
        <w:rPr>
          <w:rFonts w:asciiTheme="minorBidi" w:hAnsiTheme="minorBidi"/>
          <w:sz w:val="22"/>
          <w:szCs w:val="22"/>
          <w:lang w:val="en-US"/>
        </w:rPr>
      </w:pPr>
      <w:r w:rsidRPr="00D51C23">
        <w:rPr>
          <w:rFonts w:asciiTheme="minorBidi" w:hAnsiTheme="minorBidi"/>
          <w:color w:val="0070C0"/>
          <w:sz w:val="22"/>
          <w:szCs w:val="22"/>
          <w:lang w:val="en-US"/>
        </w:rPr>
        <w:t>Upload picture or scan of candidate’s signature</w:t>
      </w:r>
      <w:r w:rsidR="001775E8" w:rsidRPr="001775E8">
        <w:rPr>
          <w:rFonts w:asciiTheme="minorBidi" w:hAnsiTheme="minorBidi"/>
          <w:sz w:val="22"/>
          <w:szCs w:val="22"/>
          <w:lang w:val="en-US"/>
        </w:rPr>
        <w:br w:type="page"/>
      </w:r>
    </w:p>
    <w:p w14:paraId="4F36925A" w14:textId="77777777" w:rsidR="00D51C23" w:rsidRPr="001775E8" w:rsidRDefault="00D51C23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A1C4E1D" w14:textId="77777777" w:rsidR="001775E8" w:rsidRPr="00900221" w:rsidRDefault="001775E8" w:rsidP="001775E8">
      <w:pPr>
        <w:rPr>
          <w:rFonts w:asciiTheme="minorBidi" w:hAnsiTheme="minorBidi"/>
          <w:sz w:val="32"/>
          <w:szCs w:val="32"/>
          <w:lang w:val="en-US"/>
        </w:rPr>
      </w:pPr>
      <w:r w:rsidRPr="00900221">
        <w:rPr>
          <w:rFonts w:asciiTheme="minorBidi" w:hAnsiTheme="minorBidi"/>
          <w:b/>
          <w:sz w:val="32"/>
          <w:szCs w:val="32"/>
          <w:lang w:val="en-US"/>
        </w:rPr>
        <w:t>Section 16 – Nomination review and process</w:t>
      </w:r>
    </w:p>
    <w:p w14:paraId="7AED656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05738F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Candidate Checklist</w:t>
      </w:r>
    </w:p>
    <w:p w14:paraId="2D30556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ISSF Secretariat will review each nomination package within two business days of receipt. A complete</w:t>
      </w:r>
    </w:p>
    <w:p w14:paraId="324876A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 xml:space="preserve">package will be forwarded to the ENC. If </w:t>
      </w:r>
      <w:proofErr w:type="gramStart"/>
      <w:r w:rsidRPr="001775E8">
        <w:rPr>
          <w:rFonts w:asciiTheme="minorBidi" w:hAnsiTheme="minorBidi"/>
          <w:sz w:val="22"/>
          <w:szCs w:val="22"/>
          <w:lang w:val="en-US"/>
        </w:rPr>
        <w:t>a required</w:t>
      </w:r>
      <w:proofErr w:type="gramEnd"/>
      <w:r w:rsidRPr="001775E8">
        <w:rPr>
          <w:rFonts w:asciiTheme="minorBidi" w:hAnsiTheme="minorBidi"/>
          <w:sz w:val="22"/>
          <w:szCs w:val="22"/>
          <w:lang w:val="en-US"/>
        </w:rPr>
        <w:t xml:space="preserve"> section has not been completed, or a required document,</w:t>
      </w:r>
    </w:p>
    <w:p w14:paraId="20FCDC08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declaration or signature has not been provided, the nominating Member Federation will be notified and given</w:t>
      </w:r>
    </w:p>
    <w:p w14:paraId="208BF408" w14:textId="151ABA51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seven days to supply the missing material. This period is for completing omissions, not for revising, improving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or replacing information already submitted. A candidature that remains incomplete after that period may be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declared inadmissible.</w:t>
      </w:r>
    </w:p>
    <w:p w14:paraId="1CBE5433" w14:textId="77777777" w:rsidR="00BF7068" w:rsidRPr="001775E8" w:rsidRDefault="00BF7068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341D9C3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The ENC may request any further information or documents it considers necessary to assess the</w:t>
      </w:r>
    </w:p>
    <w:p w14:paraId="6EFEC47E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candidature. It will determine eligibility and integrity and notify the nominating Member Federation. A</w:t>
      </w:r>
    </w:p>
    <w:p w14:paraId="26960FD9" w14:textId="38667F26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candidate who may be found ineligible will be given an opportunity to submit written observations before the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ENC makes its final decision.</w:t>
      </w:r>
    </w:p>
    <w:p w14:paraId="64F1F66F" w14:textId="77777777" w:rsidR="00D70590" w:rsidRPr="001775E8" w:rsidRDefault="00D70590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65EAD065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sz w:val="22"/>
          <w:szCs w:val="22"/>
          <w:lang w:val="en-US"/>
        </w:rPr>
        <w:t>Only candidates included on the final official list published by the ENC may stand for election.</w:t>
      </w:r>
    </w:p>
    <w:p w14:paraId="456A1C2D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B335AD7" w14:textId="77777777" w:rsidR="005D4085" w:rsidRDefault="001775E8" w:rsidP="005D4085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The candidate should tick every applicable box *</w:t>
      </w:r>
    </w:p>
    <w:p w14:paraId="7EB5BED5" w14:textId="77777777" w:rsidR="005D4085" w:rsidRDefault="005D4085" w:rsidP="005D4085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9D7EFFC" w14:textId="4C30944A" w:rsidR="001775E8" w:rsidRPr="001775E8" w:rsidRDefault="001775E8" w:rsidP="005D4085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completed every section required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of the candidate in English.</w:t>
      </w:r>
    </w:p>
    <w:p w14:paraId="3C1E3F29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written “none”, “not applicable” or “N/A” where appropriate.</w:t>
      </w:r>
    </w:p>
    <w:p w14:paraId="6F69CC9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attached my identity document and photograph.</w:t>
      </w:r>
    </w:p>
    <w:p w14:paraId="48DB1F70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completed the eligibility declarations and explained any matter requiring disclosure.</w:t>
      </w:r>
    </w:p>
    <w:p w14:paraId="1951F052" w14:textId="12C7D400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completed the qualifications,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experience, governance and motivation sections.</w:t>
      </w:r>
    </w:p>
    <w:p w14:paraId="777D2B17" w14:textId="171CBBD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My candidate statement is complete, within the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word limit and suitable for publication.</w:t>
      </w:r>
    </w:p>
    <w:p w14:paraId="17EAFF21" w14:textId="445E4D7E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disclosed all actual, potential and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perceived conflicts of interest.</w:t>
      </w:r>
    </w:p>
    <w:p w14:paraId="2D4A4C8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completed the integrity, campaign conduct, vetting and CAS declarations.</w:t>
      </w:r>
    </w:p>
    <w:p w14:paraId="166607EC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signed and dated all candidate declarations.</w:t>
      </w:r>
    </w:p>
    <w:p w14:paraId="634AA367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I have provided the completed form and attachments to my Member Federation for approval and</w:t>
      </w:r>
    </w:p>
    <w:p w14:paraId="416B88E0" w14:textId="6A219220" w:rsidR="001775E8" w:rsidRPr="001775E8" w:rsidRDefault="005D4085" w:rsidP="005D4085">
      <w:pPr>
        <w:rPr>
          <w:rFonts w:asciiTheme="minorBidi" w:hAnsiTheme="minorBidi"/>
          <w:sz w:val="22"/>
          <w:szCs w:val="22"/>
          <w:lang w:val="en-US"/>
        </w:rPr>
      </w:pPr>
      <w:r>
        <w:rPr>
          <w:rFonts w:asciiTheme="minorBidi" w:hAnsiTheme="minorBidi"/>
          <w:sz w:val="22"/>
          <w:szCs w:val="22"/>
          <w:lang w:val="en-US"/>
        </w:rPr>
        <w:t xml:space="preserve">    </w:t>
      </w:r>
      <w:r w:rsidR="001775E8" w:rsidRPr="001775E8">
        <w:rPr>
          <w:rFonts w:asciiTheme="minorBidi" w:hAnsiTheme="minorBidi"/>
          <w:sz w:val="22"/>
          <w:szCs w:val="22"/>
          <w:lang w:val="en-US"/>
        </w:rPr>
        <w:t>submission.</w:t>
      </w:r>
    </w:p>
    <w:p w14:paraId="4AB19E86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28EE39B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2741BACF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BC62127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67765C55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36ED1933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05523353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194AACEC" w14:textId="77777777" w:rsidR="00D70590" w:rsidRDefault="00D70590" w:rsidP="001775E8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56EC6C6" w14:textId="3D87AED3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Member Federation Checklist</w:t>
      </w:r>
    </w:p>
    <w:p w14:paraId="11D0C546" w14:textId="77777777" w:rsidR="005D4085" w:rsidRDefault="001775E8" w:rsidP="005D4085">
      <w:pPr>
        <w:rPr>
          <w:rFonts w:asciiTheme="minorBidi" w:hAnsiTheme="minorBidi"/>
          <w:b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The Member Federation should tick every box. *</w:t>
      </w:r>
    </w:p>
    <w:p w14:paraId="7C6B3AB6" w14:textId="77777777" w:rsidR="005D4085" w:rsidRDefault="005D4085" w:rsidP="005D4085">
      <w:pPr>
        <w:rPr>
          <w:rFonts w:asciiTheme="minorBidi" w:hAnsiTheme="minorBidi"/>
          <w:b/>
          <w:sz w:val="22"/>
          <w:szCs w:val="22"/>
          <w:lang w:val="en-US"/>
        </w:rPr>
      </w:pPr>
    </w:p>
    <w:p w14:paraId="54DE3859" w14:textId="112CBD6A" w:rsidR="001775E8" w:rsidRPr="001775E8" w:rsidRDefault="001775E8" w:rsidP="005D4085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Member Federation is a Full Member in good standing.</w:t>
      </w:r>
    </w:p>
    <w:p w14:paraId="6C248073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nomination has been properly approved under the Member Federation’s governance processes.</w:t>
      </w:r>
    </w:p>
    <w:p w14:paraId="4F60BEFA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candidate’s identity and date of birth have been checked.</w:t>
      </w:r>
    </w:p>
    <w:p w14:paraId="4D8B58C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candidate has completed all required sections and declarations.</w:t>
      </w:r>
    </w:p>
    <w:p w14:paraId="75D8DF71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Member Federation signatures have been provided.</w:t>
      </w:r>
    </w:p>
    <w:p w14:paraId="1C00F182" w14:textId="77777777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Any required position-specific qualification or </w:t>
      </w:r>
      <w:proofErr w:type="spellStart"/>
      <w:r w:rsidRPr="001775E8">
        <w:rPr>
          <w:rFonts w:asciiTheme="minorBidi" w:hAnsiTheme="minorBidi"/>
          <w:sz w:val="22"/>
          <w:szCs w:val="22"/>
          <w:lang w:val="en-US"/>
        </w:rPr>
        <w:t>licence</w:t>
      </w:r>
      <w:proofErr w:type="spellEnd"/>
      <w:r w:rsidRPr="001775E8">
        <w:rPr>
          <w:rFonts w:asciiTheme="minorBidi" w:hAnsiTheme="minorBidi"/>
          <w:sz w:val="22"/>
          <w:szCs w:val="22"/>
          <w:lang w:val="en-US"/>
        </w:rPr>
        <w:t xml:space="preserve"> has been checked.</w:t>
      </w:r>
    </w:p>
    <w:p w14:paraId="6B3DBAA7" w14:textId="40EC808F" w:rsidR="001775E8" w:rsidRP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nomination package is complete and will be</w:t>
      </w:r>
      <w:r w:rsidR="00D70590">
        <w:rPr>
          <w:rFonts w:asciiTheme="minorBidi" w:hAnsiTheme="minorBidi"/>
          <w:sz w:val="22"/>
          <w:szCs w:val="22"/>
          <w:lang w:val="en-US"/>
        </w:rPr>
        <w:t xml:space="preserve"> </w:t>
      </w:r>
      <w:r w:rsidRPr="001775E8">
        <w:rPr>
          <w:rFonts w:asciiTheme="minorBidi" w:hAnsiTheme="minorBidi"/>
          <w:sz w:val="22"/>
          <w:szCs w:val="22"/>
          <w:lang w:val="en-US"/>
        </w:rPr>
        <w:t>submitted by the deadline.</w:t>
      </w:r>
    </w:p>
    <w:p w14:paraId="3A2E7BE0" w14:textId="77777777" w:rsidR="001775E8" w:rsidRDefault="001775E8" w:rsidP="001775E8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The nomination will be submitted by the Member Federation, not by the candidate.</w:t>
      </w:r>
    </w:p>
    <w:p w14:paraId="620DA080" w14:textId="77777777" w:rsidR="008927B4" w:rsidRDefault="008927B4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278DABED" w14:textId="77777777" w:rsidR="008927B4" w:rsidRPr="001775E8" w:rsidRDefault="008927B4" w:rsidP="001775E8">
      <w:pPr>
        <w:rPr>
          <w:rFonts w:asciiTheme="minorBidi" w:hAnsiTheme="minorBidi"/>
          <w:sz w:val="22"/>
          <w:szCs w:val="22"/>
          <w:lang w:val="en-US"/>
        </w:rPr>
      </w:pPr>
    </w:p>
    <w:p w14:paraId="06BE1AAA" w14:textId="4E08EEE3" w:rsidR="001775E8" w:rsidRPr="001775E8" w:rsidRDefault="001775E8" w:rsidP="008927B4">
      <w:pPr>
        <w:rPr>
          <w:rFonts w:asciiTheme="minorBidi" w:hAnsiTheme="minorBidi"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sz w:val="22"/>
          <w:szCs w:val="22"/>
          <w:lang w:val="en-US"/>
        </w:rPr>
        <w:t>*</w:t>
      </w:r>
      <w:r w:rsidRPr="001775E8">
        <w:rPr>
          <w:rFonts w:ascii="Segoe UI Symbol" w:hAnsi="Segoe UI Symbol" w:cs="Segoe UI Symbol"/>
          <w:sz w:val="22"/>
          <w:szCs w:val="22"/>
          <w:lang w:val="en-US"/>
        </w:rPr>
        <w:t>☐</w:t>
      </w:r>
      <w:r w:rsidRPr="001775E8">
        <w:rPr>
          <w:rFonts w:asciiTheme="minorBidi" w:hAnsiTheme="minorBidi"/>
          <w:sz w:val="22"/>
          <w:szCs w:val="22"/>
          <w:lang w:val="en-US"/>
        </w:rPr>
        <w:t xml:space="preserve"> Final confirmation: The Member Federation by submitting this Candidate Nomination Form confirms that it is completed and approved.</w:t>
      </w:r>
    </w:p>
    <w:p w14:paraId="695F153E" w14:textId="46B05F29" w:rsidR="007437EE" w:rsidRDefault="007437EE" w:rsidP="007437EE">
      <w:pPr>
        <w:rPr>
          <w:rFonts w:asciiTheme="minorBidi" w:hAnsiTheme="minorBidi"/>
          <w:sz w:val="22"/>
          <w:szCs w:val="22"/>
          <w:lang w:val="en-US"/>
        </w:rPr>
      </w:pPr>
    </w:p>
    <w:p w14:paraId="1A437ABE" w14:textId="77777777" w:rsidR="00953D19" w:rsidRDefault="00953D19" w:rsidP="007437EE">
      <w:pPr>
        <w:rPr>
          <w:rFonts w:asciiTheme="minorBidi" w:hAnsiTheme="minorBidi"/>
          <w:sz w:val="22"/>
          <w:szCs w:val="22"/>
          <w:lang w:val="en-US"/>
        </w:rPr>
      </w:pPr>
    </w:p>
    <w:p w14:paraId="049ECD1A" w14:textId="77777777" w:rsidR="00606D2E" w:rsidRDefault="00606D2E" w:rsidP="007437EE">
      <w:pPr>
        <w:rPr>
          <w:rFonts w:asciiTheme="minorBidi" w:hAnsiTheme="minorBidi"/>
          <w:sz w:val="22"/>
          <w:szCs w:val="22"/>
          <w:lang w:val="en-US"/>
        </w:rPr>
      </w:pPr>
    </w:p>
    <w:p w14:paraId="7D6E8D29" w14:textId="063C36CD" w:rsidR="00606D2E" w:rsidRPr="00606D2E" w:rsidRDefault="00606D2E" w:rsidP="00606D2E">
      <w:pPr>
        <w:rPr>
          <w:rFonts w:asciiTheme="minorBidi" w:hAnsiTheme="minorBidi"/>
          <w:b/>
          <w:bCs/>
          <w:color w:val="C00000"/>
          <w:sz w:val="32"/>
          <w:szCs w:val="32"/>
          <w:lang w:val="en-US"/>
        </w:rPr>
      </w:pPr>
      <w:r w:rsidRPr="00606D2E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Appli</w:t>
      </w:r>
      <w:r w:rsidR="00190A00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c</w:t>
      </w:r>
      <w:r w:rsidRPr="00606D2E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ations sent by email will not be accepted.</w:t>
      </w:r>
    </w:p>
    <w:p w14:paraId="39DD64BE" w14:textId="77777777" w:rsidR="00606D2E" w:rsidRDefault="00606D2E" w:rsidP="007437EE">
      <w:pPr>
        <w:rPr>
          <w:rFonts w:asciiTheme="minorBidi" w:hAnsiTheme="minorBidi"/>
          <w:sz w:val="22"/>
          <w:szCs w:val="22"/>
          <w:lang w:val="en-US"/>
        </w:rPr>
      </w:pPr>
    </w:p>
    <w:p w14:paraId="0E6FC63B" w14:textId="14E1C8A5" w:rsidR="00953D19" w:rsidRPr="00606D2E" w:rsidRDefault="00953D19" w:rsidP="007437EE">
      <w:pPr>
        <w:rPr>
          <w:rFonts w:asciiTheme="minorBidi" w:hAnsiTheme="minorBidi"/>
          <w:sz w:val="32"/>
          <w:szCs w:val="32"/>
          <w:lang w:val="en-US"/>
        </w:rPr>
      </w:pPr>
    </w:p>
    <w:p w14:paraId="23CD1926" w14:textId="2EC84142" w:rsidR="00953D19" w:rsidRPr="00606D2E" w:rsidRDefault="00953D19" w:rsidP="007437EE">
      <w:pPr>
        <w:rPr>
          <w:rFonts w:asciiTheme="minorBidi" w:hAnsiTheme="minorBidi"/>
          <w:b/>
          <w:bCs/>
          <w:sz w:val="32"/>
          <w:szCs w:val="32"/>
          <w:lang w:val="en-US"/>
        </w:rPr>
      </w:pPr>
      <w:r w:rsidRPr="00606D2E">
        <w:rPr>
          <w:rFonts w:asciiTheme="minorBidi" w:hAnsiTheme="minorBidi"/>
          <w:b/>
          <w:bCs/>
          <w:sz w:val="32"/>
          <w:szCs w:val="32"/>
          <w:lang w:val="en-US"/>
        </w:rPr>
        <w:t>ALL APPLICATIONS MUST BE SUBMITTED ONLINE:</w:t>
      </w:r>
    </w:p>
    <w:p w14:paraId="1377924B" w14:textId="77777777" w:rsidR="008927B4" w:rsidRPr="00606D2E" w:rsidRDefault="008927B4" w:rsidP="008927B4">
      <w:pPr>
        <w:rPr>
          <w:rFonts w:asciiTheme="minorBidi" w:hAnsiTheme="minorBidi"/>
          <w:b/>
          <w:bCs/>
          <w:sz w:val="32"/>
          <w:szCs w:val="32"/>
          <w:lang w:val="en-US"/>
        </w:rPr>
      </w:pPr>
      <w:hyperlink r:id="rId11" w:history="1">
        <w:r w:rsidRPr="00606D2E">
          <w:rPr>
            <w:rStyle w:val="a5"/>
            <w:rFonts w:asciiTheme="minorBidi" w:hAnsiTheme="minorBidi"/>
            <w:b/>
            <w:bCs/>
            <w:sz w:val="32"/>
            <w:szCs w:val="32"/>
            <w:lang w:val="en-US"/>
          </w:rPr>
          <w:t>https://form.jotform.com/262212528267052</w:t>
        </w:r>
      </w:hyperlink>
      <w:r w:rsidRPr="00606D2E">
        <w:rPr>
          <w:rFonts w:asciiTheme="minorBidi" w:hAnsiTheme="minorBidi"/>
          <w:b/>
          <w:bCs/>
          <w:sz w:val="32"/>
          <w:szCs w:val="32"/>
          <w:lang w:val="en-US"/>
        </w:rPr>
        <w:t xml:space="preserve"> </w:t>
      </w:r>
    </w:p>
    <w:p w14:paraId="1C03E702" w14:textId="77777777" w:rsidR="008927B4" w:rsidRPr="00606D2E" w:rsidRDefault="008927B4" w:rsidP="008927B4">
      <w:pPr>
        <w:rPr>
          <w:rFonts w:asciiTheme="minorBidi" w:hAnsiTheme="minorBidi"/>
          <w:b/>
          <w:bCs/>
          <w:sz w:val="32"/>
          <w:szCs w:val="32"/>
          <w:lang w:val="en-US"/>
        </w:rPr>
      </w:pPr>
    </w:p>
    <w:p w14:paraId="3114707C" w14:textId="77777777" w:rsidR="008927B4" w:rsidRPr="001775E8" w:rsidRDefault="008927B4" w:rsidP="008927B4">
      <w:pPr>
        <w:rPr>
          <w:rFonts w:asciiTheme="minorBidi" w:hAnsiTheme="minorBidi"/>
          <w:b/>
          <w:bCs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bCs/>
          <w:sz w:val="22"/>
          <w:szCs w:val="22"/>
          <w:lang w:val="en-US"/>
        </w:rPr>
        <w:t>Nominations close on 14 September 2026 at 11.59 pm CET.</w:t>
      </w:r>
    </w:p>
    <w:p w14:paraId="782C1405" w14:textId="77777777" w:rsidR="008927B4" w:rsidRPr="001775E8" w:rsidRDefault="008927B4" w:rsidP="008927B4">
      <w:pPr>
        <w:rPr>
          <w:rFonts w:asciiTheme="minorBidi" w:hAnsiTheme="minorBidi"/>
          <w:b/>
          <w:bCs/>
          <w:sz w:val="22"/>
          <w:szCs w:val="22"/>
          <w:lang w:val="en-US"/>
        </w:rPr>
      </w:pPr>
      <w:r w:rsidRPr="001775E8">
        <w:rPr>
          <w:rFonts w:asciiTheme="minorBidi" w:hAnsiTheme="minorBidi"/>
          <w:b/>
          <w:bCs/>
          <w:sz w:val="22"/>
          <w:szCs w:val="22"/>
          <w:lang w:val="en-US"/>
        </w:rPr>
        <w:t>Late nominations will not be accepted.</w:t>
      </w:r>
    </w:p>
    <w:p w14:paraId="6208B460" w14:textId="77777777" w:rsidR="00953D19" w:rsidRPr="008927B4" w:rsidRDefault="00953D19" w:rsidP="007437EE">
      <w:pPr>
        <w:rPr>
          <w:rFonts w:asciiTheme="minorBidi" w:hAnsiTheme="minorBidi"/>
          <w:b/>
          <w:bCs/>
          <w:sz w:val="22"/>
          <w:szCs w:val="22"/>
          <w:lang w:val="en-US"/>
        </w:rPr>
      </w:pPr>
    </w:p>
    <w:p w14:paraId="201678CC" w14:textId="77777777" w:rsidR="008927B4" w:rsidRPr="008927B4" w:rsidRDefault="008927B4" w:rsidP="007437EE">
      <w:pPr>
        <w:rPr>
          <w:rFonts w:asciiTheme="minorBidi" w:hAnsiTheme="minorBidi"/>
          <w:b/>
          <w:bCs/>
          <w:sz w:val="22"/>
          <w:szCs w:val="22"/>
          <w:lang w:val="en-US"/>
        </w:rPr>
      </w:pPr>
    </w:p>
    <w:sectPr w:rsidR="008927B4" w:rsidRPr="008927B4" w:rsidSect="00C73D0B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4182" w:right="1134" w:bottom="2319" w:left="1134" w:header="590" w:footer="5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D40C8" w14:textId="77777777" w:rsidR="00507F1E" w:rsidRDefault="00507F1E" w:rsidP="00B810FF">
      <w:r>
        <w:separator/>
      </w:r>
    </w:p>
  </w:endnote>
  <w:endnote w:type="continuationSeparator" w:id="0">
    <w:p w14:paraId="1FD1745D" w14:textId="77777777" w:rsidR="00507F1E" w:rsidRDefault="00507F1E" w:rsidP="00B8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B020A" w14:textId="77777777" w:rsidR="008766AF" w:rsidRDefault="00C73D0B">
    <w:pPr>
      <w:pStyle w:val="a4"/>
    </w:pPr>
    <w:r>
      <w:rPr>
        <w:noProof/>
      </w:rPr>
      <w:drawing>
        <wp:inline distT="0" distB="0" distL="0" distR="0" wp14:anchorId="1182E227" wp14:editId="0ABDB272">
          <wp:extent cx="6116320" cy="530860"/>
          <wp:effectExtent l="0" t="0" r="5080" b="2540"/>
          <wp:docPr id="14807338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8145566" name="Immagine 10181455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530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4AAE6" w14:textId="77777777" w:rsidR="00D03A97" w:rsidRDefault="002561D1">
    <w:pPr>
      <w:pStyle w:val="a4"/>
    </w:pPr>
    <w:r>
      <w:rPr>
        <w:noProof/>
      </w:rPr>
      <w:drawing>
        <wp:inline distT="0" distB="0" distL="0" distR="0" wp14:anchorId="05C50D29" wp14:editId="66BE38D2">
          <wp:extent cx="6115545" cy="745490"/>
          <wp:effectExtent l="0" t="0" r="6350" b="3810"/>
          <wp:docPr id="1729506298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9506298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545" cy="745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D5B29" w14:textId="77777777" w:rsidR="00507F1E" w:rsidRDefault="00507F1E" w:rsidP="00B810FF">
      <w:r>
        <w:separator/>
      </w:r>
    </w:p>
  </w:footnote>
  <w:footnote w:type="continuationSeparator" w:id="0">
    <w:p w14:paraId="3876D420" w14:textId="77777777" w:rsidR="00507F1E" w:rsidRDefault="00507F1E" w:rsidP="00B81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4C01" w14:textId="77777777" w:rsidR="003D5802" w:rsidRDefault="003D5802" w:rsidP="00C73D0B">
    <w:pPr>
      <w:pStyle w:val="a3"/>
      <w:jc w:val="center"/>
    </w:pPr>
    <w:r>
      <w:rPr>
        <w:noProof/>
      </w:rPr>
      <w:drawing>
        <wp:inline distT="0" distB="0" distL="0" distR="0" wp14:anchorId="7FFC87C2" wp14:editId="2BFEDD30">
          <wp:extent cx="739034" cy="914400"/>
          <wp:effectExtent l="0" t="0" r="0" b="0"/>
          <wp:docPr id="122770209" name="Immagine 122770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4298972" name="Immagine 8542989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5" cy="93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730AB" w14:textId="77777777" w:rsidR="00D03A97" w:rsidRDefault="002561D1" w:rsidP="002561D1">
    <w:pPr>
      <w:pStyle w:val="a3"/>
      <w:jc w:val="center"/>
    </w:pPr>
    <w:r>
      <w:rPr>
        <w:noProof/>
      </w:rPr>
      <w:drawing>
        <wp:inline distT="0" distB="0" distL="0" distR="0" wp14:anchorId="3837C3F2" wp14:editId="0FE95A7D">
          <wp:extent cx="4241800" cy="1727200"/>
          <wp:effectExtent l="0" t="0" r="0" b="0"/>
          <wp:docPr id="157480193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04524" name="Immagine 677045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172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E30576" w14:textId="77777777" w:rsidR="002561D1" w:rsidRDefault="002561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B72ED9"/>
    <w:multiLevelType w:val="hybridMultilevel"/>
    <w:tmpl w:val="058AF3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56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833"/>
    <w:rsid w:val="00010546"/>
    <w:rsid w:val="000449F1"/>
    <w:rsid w:val="000523AA"/>
    <w:rsid w:val="00080826"/>
    <w:rsid w:val="000826BB"/>
    <w:rsid w:val="00084B8F"/>
    <w:rsid w:val="000925F6"/>
    <w:rsid w:val="000D6387"/>
    <w:rsid w:val="000D7F12"/>
    <w:rsid w:val="0014221F"/>
    <w:rsid w:val="0015054C"/>
    <w:rsid w:val="001775E8"/>
    <w:rsid w:val="00190A00"/>
    <w:rsid w:val="001F3222"/>
    <w:rsid w:val="00204630"/>
    <w:rsid w:val="00231941"/>
    <w:rsid w:val="002561D1"/>
    <w:rsid w:val="00302702"/>
    <w:rsid w:val="00361ABE"/>
    <w:rsid w:val="003B6FC1"/>
    <w:rsid w:val="003D16C9"/>
    <w:rsid w:val="003D5802"/>
    <w:rsid w:val="003E6F1E"/>
    <w:rsid w:val="00421F55"/>
    <w:rsid w:val="00480DB6"/>
    <w:rsid w:val="004E5B74"/>
    <w:rsid w:val="004F1BC4"/>
    <w:rsid w:val="004F638B"/>
    <w:rsid w:val="005032D6"/>
    <w:rsid w:val="00507F1E"/>
    <w:rsid w:val="005603BF"/>
    <w:rsid w:val="00560C5E"/>
    <w:rsid w:val="005B3CC0"/>
    <w:rsid w:val="005D19CB"/>
    <w:rsid w:val="005D4085"/>
    <w:rsid w:val="005E3014"/>
    <w:rsid w:val="005F47DC"/>
    <w:rsid w:val="00604997"/>
    <w:rsid w:val="00606D2E"/>
    <w:rsid w:val="0063032C"/>
    <w:rsid w:val="0064785E"/>
    <w:rsid w:val="0066096E"/>
    <w:rsid w:val="006E11F0"/>
    <w:rsid w:val="0071530F"/>
    <w:rsid w:val="00724E6B"/>
    <w:rsid w:val="007437EE"/>
    <w:rsid w:val="00761973"/>
    <w:rsid w:val="00792B0D"/>
    <w:rsid w:val="00792FA4"/>
    <w:rsid w:val="00796A9E"/>
    <w:rsid w:val="00797AAC"/>
    <w:rsid w:val="007D3833"/>
    <w:rsid w:val="007D5C8E"/>
    <w:rsid w:val="007E2EBA"/>
    <w:rsid w:val="007F42CF"/>
    <w:rsid w:val="00844811"/>
    <w:rsid w:val="008766AF"/>
    <w:rsid w:val="008927B4"/>
    <w:rsid w:val="00897EF3"/>
    <w:rsid w:val="008C41A8"/>
    <w:rsid w:val="008C6457"/>
    <w:rsid w:val="008D0C97"/>
    <w:rsid w:val="00900221"/>
    <w:rsid w:val="00906224"/>
    <w:rsid w:val="00940D9F"/>
    <w:rsid w:val="009430CD"/>
    <w:rsid w:val="009510AB"/>
    <w:rsid w:val="00953D19"/>
    <w:rsid w:val="0096205A"/>
    <w:rsid w:val="00AA33A8"/>
    <w:rsid w:val="00B72F82"/>
    <w:rsid w:val="00B77761"/>
    <w:rsid w:val="00B810FF"/>
    <w:rsid w:val="00B83B39"/>
    <w:rsid w:val="00BE5ABA"/>
    <w:rsid w:val="00BF7068"/>
    <w:rsid w:val="00C059A8"/>
    <w:rsid w:val="00C21EA6"/>
    <w:rsid w:val="00C25BA9"/>
    <w:rsid w:val="00C610B0"/>
    <w:rsid w:val="00C6274D"/>
    <w:rsid w:val="00C73D0B"/>
    <w:rsid w:val="00C74A37"/>
    <w:rsid w:val="00C82D51"/>
    <w:rsid w:val="00C8558B"/>
    <w:rsid w:val="00C95409"/>
    <w:rsid w:val="00CB1FCB"/>
    <w:rsid w:val="00CB3046"/>
    <w:rsid w:val="00CD74DE"/>
    <w:rsid w:val="00CF2849"/>
    <w:rsid w:val="00CF471D"/>
    <w:rsid w:val="00D03A97"/>
    <w:rsid w:val="00D25F3B"/>
    <w:rsid w:val="00D3540F"/>
    <w:rsid w:val="00D455CF"/>
    <w:rsid w:val="00D51C23"/>
    <w:rsid w:val="00D70590"/>
    <w:rsid w:val="00D80DA6"/>
    <w:rsid w:val="00D95039"/>
    <w:rsid w:val="00DD2EDF"/>
    <w:rsid w:val="00DE4297"/>
    <w:rsid w:val="00E14146"/>
    <w:rsid w:val="00E735CD"/>
    <w:rsid w:val="00E7764F"/>
    <w:rsid w:val="00E95CF5"/>
    <w:rsid w:val="00E96904"/>
    <w:rsid w:val="00EA25DC"/>
    <w:rsid w:val="00EB4084"/>
    <w:rsid w:val="00EF36AC"/>
    <w:rsid w:val="00F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12C01"/>
  <w15:chartTrackingRefBased/>
  <w15:docId w15:val="{3D6251CA-755A-49C0-B3E8-1273807E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810FF"/>
    <w:pPr>
      <w:tabs>
        <w:tab w:val="center" w:pos="4819"/>
        <w:tab w:val="right" w:pos="9638"/>
      </w:tabs>
    </w:pPr>
  </w:style>
  <w:style w:type="character" w:customStyle="1" w:styleId="Char">
    <w:name w:val="머리글 Char"/>
    <w:basedOn w:val="a0"/>
    <w:link w:val="a3"/>
    <w:uiPriority w:val="99"/>
    <w:rsid w:val="00B810FF"/>
  </w:style>
  <w:style w:type="paragraph" w:styleId="a4">
    <w:name w:val="footer"/>
    <w:basedOn w:val="a"/>
    <w:link w:val="Char0"/>
    <w:uiPriority w:val="99"/>
    <w:unhideWhenUsed/>
    <w:rsid w:val="00B810FF"/>
    <w:pPr>
      <w:tabs>
        <w:tab w:val="center" w:pos="4819"/>
        <w:tab w:val="right" w:pos="9638"/>
      </w:tabs>
    </w:pPr>
  </w:style>
  <w:style w:type="character" w:customStyle="1" w:styleId="Char0">
    <w:name w:val="바닥글 Char"/>
    <w:basedOn w:val="a0"/>
    <w:link w:val="a4"/>
    <w:uiPriority w:val="99"/>
    <w:rsid w:val="00B810FF"/>
  </w:style>
  <w:style w:type="paragraph" w:customStyle="1" w:styleId="Paragrafobase">
    <w:name w:val="[Paragrafo base]"/>
    <w:basedOn w:val="a"/>
    <w:uiPriority w:val="99"/>
    <w:rsid w:val="008766A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styleId="a5">
    <w:name w:val="Hyperlink"/>
    <w:basedOn w:val="a0"/>
    <w:uiPriority w:val="99"/>
    <w:unhideWhenUsed/>
    <w:rsid w:val="007437E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927B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9620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5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.jotform.com/262212528267052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\Desktop\2026%20ISSF%20LETTER_DRAFT_SG%20-%20Kopie%20-%20Kopi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45403d-600b-480c-8146-4481160e1486">
      <Terms xmlns="http://schemas.microsoft.com/office/infopath/2007/PartnerControls"/>
    </lcf76f155ced4ddcb4097134ff3c332f>
    <TaxCatchAll xmlns="8262e723-b50e-429c-a579-f816ed239fe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D0055FF5A8D541A49B3D2347272DC9" ma:contentTypeVersion="14" ma:contentTypeDescription="Ein neues Dokument erstellen." ma:contentTypeScope="" ma:versionID="472999a037d396758d81b19a47612f6a">
  <xsd:schema xmlns:xsd="http://www.w3.org/2001/XMLSchema" xmlns:xs="http://www.w3.org/2001/XMLSchema" xmlns:p="http://schemas.microsoft.com/office/2006/metadata/properties" xmlns:ns2="2845403d-600b-480c-8146-4481160e1486" xmlns:ns3="8262e723-b50e-429c-a579-f816ed239fe0" targetNamespace="http://schemas.microsoft.com/office/2006/metadata/properties" ma:root="true" ma:fieldsID="24da60f8faa257934ab6baa32f426f4c" ns2:_="" ns3:_="">
    <xsd:import namespace="2845403d-600b-480c-8146-4481160e1486"/>
    <xsd:import namespace="8262e723-b50e-429c-a579-f816ed239f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5403d-600b-480c-8146-4481160e14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e50266fd-6bed-4b0f-ac8d-661ebb5bf9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2e723-b50e-429c-a579-f816ed239fe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73c3b0-7e6a-4166-a656-58cf749154e0}" ma:internalName="TaxCatchAll" ma:showField="CatchAllData" ma:web="8262e723-b50e-429c-a579-f816ed239f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504599-37A0-4246-B9A6-CB73B2E546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F7508F-8D95-4830-AE49-7F1C784DD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D04547-0658-446C-A88C-429E39B5B4E6}">
  <ds:schemaRefs>
    <ds:schemaRef ds:uri="http://schemas.microsoft.com/office/2006/metadata/properties"/>
    <ds:schemaRef ds:uri="http://schemas.microsoft.com/office/infopath/2007/PartnerControls"/>
    <ds:schemaRef ds:uri="2845403d-600b-480c-8146-4481160e1486"/>
    <ds:schemaRef ds:uri="8262e723-b50e-429c-a579-f816ed239fe0"/>
  </ds:schemaRefs>
</ds:datastoreItem>
</file>

<file path=customXml/itemProps4.xml><?xml version="1.0" encoding="utf-8"?>
<ds:datastoreItem xmlns:ds="http://schemas.openxmlformats.org/officeDocument/2006/customXml" ds:itemID="{288F83EE-BAA7-4E49-A35A-478D5A3F2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45403d-600b-480c-8146-4481160e1486"/>
    <ds:schemaRef ds:uri="8262e723-b50e-429c-a579-f816ed239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 ISSF LETTER_DRAFT_SG - Kopie - Kopie.dotx</Template>
  <TotalTime>16</TotalTime>
  <Pages>23</Pages>
  <Words>3024</Words>
  <Characters>17237</Characters>
  <Application>Microsoft Office Word</Application>
  <DocSecurity>0</DocSecurity>
  <Lines>143</Lines>
  <Paragraphs>40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Fischl - ISSF HQ</dc:creator>
  <cp:keywords/>
  <dc:description/>
  <cp:lastModifiedBy>정우 박</cp:lastModifiedBy>
  <cp:revision>2</cp:revision>
  <cp:lastPrinted>2026-07-08T14:53:00Z</cp:lastPrinted>
  <dcterms:created xsi:type="dcterms:W3CDTF">2026-08-20T04:59:00Z</dcterms:created>
  <dcterms:modified xsi:type="dcterms:W3CDTF">2026-08-20T04:59:00Z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0x01010032D0055FF5A8D541A49B3D2347272DC9</vt:lpwstr>
  </property>
  <property fmtid="{D5CDD505-2E9C-101B-9397-08002B2CF9AE}" pid="3" name="MediaServiceImageTags">
    <vt:lpwstr/>
  </property>
</Properties>
</file>